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84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80"/>
        <w:gridCol w:w="5280"/>
        <w:gridCol w:w="5280"/>
      </w:tblGrid>
      <w:tr w:rsidR="00FB3767" w14:paraId="0036AE15" w14:textId="77777777" w:rsidTr="0092124E">
        <w:trPr>
          <w:trHeight w:val="2151"/>
        </w:trPr>
        <w:tc>
          <w:tcPr>
            <w:tcW w:w="5280" w:type="dxa"/>
          </w:tcPr>
          <w:p w14:paraId="1D0FB8F4" w14:textId="56A0EF20" w:rsidR="00FB3767" w:rsidRDefault="00F15C5E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65FE44C6" wp14:editId="6234E47B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1209675</wp:posOffset>
                      </wp:positionV>
                      <wp:extent cx="2759075" cy="60960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9075" cy="609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F68F97" w14:textId="77777777" w:rsidR="001F40C3" w:rsidRDefault="001F40C3" w:rsidP="001F40C3">
                                  <w:pPr>
                                    <w:spacing w:line="360" w:lineRule="auto"/>
                                  </w:pPr>
                                  <w:r>
                                    <w:t>People are usually prone to attract mosquitoes due to a combination of blood type, CO</w:t>
                                  </w:r>
                                  <w:r w:rsidRPr="00B50C7E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t xml:space="preserve"> release, scent (lactic acid), light, and heat.  Mosquitoes don’t need your blood for food, but for proteins that help them develop their eggs.  This is why only female mosquitoes bite! </w:t>
                                  </w:r>
                                </w:p>
                                <w:p w14:paraId="70EF78A2" w14:textId="77777777" w:rsidR="001F40C3" w:rsidRDefault="001F40C3" w:rsidP="001F40C3">
                                  <w:pPr>
                                    <w:spacing w:line="360" w:lineRule="auto"/>
                                  </w:pPr>
                                </w:p>
                                <w:p w14:paraId="2DF3C475" w14:textId="18085505" w:rsidR="001F40C3" w:rsidRDefault="001F40C3" w:rsidP="001F40C3">
                                  <w:pPr>
                                    <w:spacing w:line="360" w:lineRule="auto"/>
                                  </w:pPr>
                                  <w:r>
                                    <w:t>While definitely being a nuisance, different mosquitoes may also carry different diseases.  It is important to protect yourself from bites however possible.  We always suggest using an insect repellent with DEET</w:t>
                                  </w:r>
                                  <w:r w:rsidR="00D15B29">
                                    <w:t xml:space="preserve"> as your primary defense</w:t>
                                  </w:r>
                                  <w:r>
                                    <w:t xml:space="preserve">.  But this brochure will provide you with natural options that may help keep those pesky buggers away. </w:t>
                                  </w:r>
                                </w:p>
                                <w:p w14:paraId="2C724E30" w14:textId="382E4781" w:rsidR="001F40C3" w:rsidRDefault="001F40C3" w:rsidP="001F40C3">
                                  <w:pPr>
                                    <w:spacing w:line="360" w:lineRule="auto"/>
                                  </w:pPr>
                                </w:p>
                                <w:p w14:paraId="33DFE9E5" w14:textId="2EE47024" w:rsidR="00F15C5E" w:rsidRDefault="001F40C3" w:rsidP="001F40C3">
                                  <w:pPr>
                                    <w:spacing w:line="360" w:lineRule="auto"/>
                                  </w:pPr>
                                  <w:r>
                                    <w:t>This brochure includes natural remedies to help with our little summer visitors</w:t>
                                  </w:r>
                                  <w:r w:rsidR="002D61FC">
                                    <w:t xml:space="preserve">.  </w:t>
                                  </w:r>
                                  <w:r w:rsidR="006C097F">
                                    <w:t>Always research further if you want more information!</w:t>
                                  </w:r>
                                </w:p>
                                <w:p w14:paraId="5F818641" w14:textId="1D479683" w:rsidR="00F15C5E" w:rsidRPr="00BA0356" w:rsidRDefault="00F15C5E" w:rsidP="001F40C3">
                                  <w:pPr>
                                    <w:spacing w:line="36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A0356">
                                    <w:rPr>
                                      <w:b/>
                                      <w:sz w:val="24"/>
                                    </w:rPr>
                                    <w:t xml:space="preserve">Remember the most effective way to get rid of </w:t>
                                  </w:r>
                                  <w:r w:rsidR="002D61FC" w:rsidRPr="00BA0356">
                                    <w:rPr>
                                      <w:b/>
                                      <w:sz w:val="24"/>
                                    </w:rPr>
                                    <w:t>mosquitoes is by removing standing water!!</w:t>
                                  </w:r>
                                </w:p>
                                <w:p w14:paraId="1B3200D3" w14:textId="77777777" w:rsidR="00022169" w:rsidRPr="00022169" w:rsidRDefault="00022169" w:rsidP="004A4695">
                                  <w:pPr>
                                    <w:rPr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FE44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6.85pt;margin-top:95.25pt;width:217.25pt;height:480pt;z-index:-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2hPLgIAAFQEAAAOAAAAZHJzL2Uyb0RvYy54bWysVMGO2jAQvVfqP1i+lwQKbEGEFd0VVSW0&#10;uxJUezaOA5ESj2sbEvr1fXaARdueql6c8cz4jee9cWb3bV2xo7KuJJ3xfi/lTGlJeal3Gf+xWX76&#10;wpnzQueiIq0yflKO388/fpg1ZqoGtKcqV5YBRLtpYzK+995Mk8TJvaqF65FRGsGCbC08tnaX5FY0&#10;QK+rZJCm46QhmxtLUjkH72MX5POIXxRK+ueicMqzKuO4m4+rjes2rMl8JqY7K8y+lOdriH+4RS1K&#10;jaJXqEfhBTvY8g+oupSWHBW+J6lOqChKqWIP6KafvutmvRdGxV5AjjNXmtz/g5VPxxfLyhzagR4t&#10;ami0Ua1nX6llcIGfxrgp0tYGib6FH7kXv4MztN0Wtg5fNMQQB9Tpym5Ak3AO7kaT9G7EmURsnE7G&#10;aRrxk7fjxjr/TVHNgpFxC/kiq+K4ch5XQeolJVTTtCyrKkpYadYA9fMojQeuEZyoNA6GJrrLBsu3&#10;2/bc2ZbyExqz1I2GM3JZovhKOP8iLGYBvWC+/TOWoiIUobPF2Z7sr7/5Qz4kQpSzBrOVcffzIKzi&#10;rPquId6kPxyGYYyb4ehugI29jWxvI/pQPxDGt4+XZGQ0Q76vLmZhqX7FM1iEqggJLVE74/5iPvhu&#10;4vGMpFosYhLGzwi/0msjA3SgM1C7aV+FNWf+PaR7ossUiuk7GbrcTojFwVNRRo0CwR2rZ94xulG6&#10;8zMLb+N2H7Pefgbz3wAAAP//AwBQSwMEFAAGAAgAAAAhADxMihjhAAAACwEAAA8AAABkcnMvZG93&#10;bnJldi54bWxMj0FPwzAMhe9I/IfISLuxdN0KpTSdpkoTEoLDxi7c3MZrK5qkNNlW+PWYE5ys9/z0&#10;/DlfT6YXZxp956yCxTwCQbZ2urONgsPb9jYF4QNajb2zpOCLPKyL66scM+0udkfnfWgEl1ifoYI2&#10;hCGT0tctGfRzN5Dl3dGNBgPLsZF6xAuXm17GUXQnDXaWL7Q4UNlS/bE/GQXP5fYVd1Vs0u++fHo5&#10;bobPw3ui1Oxm2jyCCDSFvzD84jM6FMxUuZPVXvSsl/ec5PkQJSA4sFqlMYiKnUXClixy+f+H4gcA&#10;AP//AwBQSwECLQAUAAYACAAAACEAtoM4kv4AAADhAQAAEwAAAAAAAAAAAAAAAAAAAAAAW0NvbnRl&#10;bnRfVHlwZXNdLnhtbFBLAQItABQABgAIAAAAIQA4/SH/1gAAAJQBAAALAAAAAAAAAAAAAAAAAC8B&#10;AABfcmVscy8ucmVsc1BLAQItABQABgAIAAAAIQBJR2hPLgIAAFQEAAAOAAAAAAAAAAAAAAAAAC4C&#10;AABkcnMvZTJvRG9jLnhtbFBLAQItABQABgAIAAAAIQA8TIoY4QAAAAsBAAAPAAAAAAAAAAAAAAAA&#10;AIgEAABkcnMvZG93bnJldi54bWxQSwUGAAAAAAQABADzAAAAlgUAAAAA&#10;" filled="f" stroked="f" strokeweight=".5pt">
                      <v:textbox>
                        <w:txbxContent>
                          <w:p w14:paraId="3FF68F97" w14:textId="77777777" w:rsidR="001F40C3" w:rsidRDefault="001F40C3" w:rsidP="001F40C3">
                            <w:pPr>
                              <w:spacing w:line="360" w:lineRule="auto"/>
                            </w:pPr>
                            <w:r>
                              <w:t>People are usually prone to attract mosquitoes due to a combination of blood type, CO</w:t>
                            </w:r>
                            <w:r w:rsidRPr="00B50C7E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release, scent (lactic acid), light, and heat.  Mosquitoes don’t need your blood for food, but for proteins that help them develop their eggs.  This is why only female mosquitoes bite! </w:t>
                            </w:r>
                          </w:p>
                          <w:p w14:paraId="70EF78A2" w14:textId="77777777" w:rsidR="001F40C3" w:rsidRDefault="001F40C3" w:rsidP="001F40C3">
                            <w:pPr>
                              <w:spacing w:line="360" w:lineRule="auto"/>
                            </w:pPr>
                          </w:p>
                          <w:p w14:paraId="2DF3C475" w14:textId="18085505" w:rsidR="001F40C3" w:rsidRDefault="001F40C3" w:rsidP="001F40C3">
                            <w:pPr>
                              <w:spacing w:line="360" w:lineRule="auto"/>
                            </w:pPr>
                            <w:r>
                              <w:t>While definitely being a nuisance, different mosquitoes may also carry different diseases.  It is important to protect yourself from bites however possible.  We always suggest using an insect repellent with DEET</w:t>
                            </w:r>
                            <w:r w:rsidR="00D15B29">
                              <w:t xml:space="preserve"> as your primary defense</w:t>
                            </w:r>
                            <w:r>
                              <w:t xml:space="preserve">.  But this brochure will provide you with natural options that may help keep those pesky buggers away. </w:t>
                            </w:r>
                          </w:p>
                          <w:p w14:paraId="2C724E30" w14:textId="382E4781" w:rsidR="001F40C3" w:rsidRDefault="001F40C3" w:rsidP="001F40C3">
                            <w:pPr>
                              <w:spacing w:line="360" w:lineRule="auto"/>
                            </w:pPr>
                          </w:p>
                          <w:p w14:paraId="33DFE9E5" w14:textId="2EE47024" w:rsidR="00F15C5E" w:rsidRDefault="001F40C3" w:rsidP="001F40C3">
                            <w:pPr>
                              <w:spacing w:line="360" w:lineRule="auto"/>
                            </w:pPr>
                            <w:r>
                              <w:t>This brochure includes natural remedies to help with our little summer visitors</w:t>
                            </w:r>
                            <w:r w:rsidR="002D61FC">
                              <w:t xml:space="preserve">.  </w:t>
                            </w:r>
                            <w:r w:rsidR="006C097F">
                              <w:t>Always research further if you want more information!</w:t>
                            </w:r>
                          </w:p>
                          <w:p w14:paraId="5F818641" w14:textId="1D479683" w:rsidR="00F15C5E" w:rsidRPr="00BA0356" w:rsidRDefault="00F15C5E" w:rsidP="001F40C3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 w:rsidRPr="00BA0356">
                              <w:rPr>
                                <w:b/>
                                <w:sz w:val="24"/>
                              </w:rPr>
                              <w:t xml:space="preserve">Remember the most effective way to get rid of </w:t>
                            </w:r>
                            <w:r w:rsidR="002D61FC" w:rsidRPr="00BA0356">
                              <w:rPr>
                                <w:b/>
                                <w:sz w:val="24"/>
                              </w:rPr>
                              <w:t>mosquitoes is by removing standing water!!</w:t>
                            </w:r>
                          </w:p>
                          <w:p w14:paraId="1B3200D3" w14:textId="77777777" w:rsidR="00022169" w:rsidRPr="00022169" w:rsidRDefault="00022169" w:rsidP="004A4695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40C3" w:rsidRPr="001F40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2B255D5" wp14:editId="7AE02DB2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866775</wp:posOffset>
                      </wp:positionV>
                      <wp:extent cx="2714625" cy="4191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462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1D156C" w14:textId="77777777" w:rsidR="001F40C3" w:rsidRPr="00906CA7" w:rsidRDefault="001F40C3" w:rsidP="001F40C3">
                                  <w:pPr>
                                    <w:pStyle w:val="Heading2"/>
                                  </w:pPr>
                                  <w:r>
                                    <w:t>Those Pesky Buggers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255D5" id="Text Box 2" o:spid="_x0000_s1027" type="#_x0000_t202" style="position:absolute;left:0;text-align:left;margin-left:3.1pt;margin-top:68.25pt;width:213.75pt;height:33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NnMQIAAFgEAAAOAAAAZHJzL2Uyb0RvYy54bWysVE1vGyEQvVfqf0Dc6/2o7TSW15GbyFWl&#10;KIlkVzljFrwrAUMBe9f99R1Y27HSnqpe2GFmGOa9N+z8rteKHITzLZiKFqOcEmE41K3ZVfTHZvXp&#10;CyU+MFMzBUZU9Cg8vVt8/DDv7EyU0ICqhSNYxPhZZyvahGBnWeZ5IzTzI7DCYFCC0yzg1u2y2rEO&#10;q2uVlXk+zTpwtXXAhffofRiCdJHqSyl4eJbSi0BURbG3kFaX1m1cs8WczXaO2ablpzbYP3ShWWvw&#10;0kupBxYY2bv2j1K65Q48yDDioDOQsuUiYUA0Rf4OzbphViQsSI63F5r8/yvLnw4vjrR1RUtKDNMo&#10;0Ub0gXyFnpSRnc76GSatLaaFHt2o8tnv0RlB99Lp+EU4BOPI8/HCbSzG0VneFONpOaGEY2xc3BZ5&#10;Ij97O22dD98EaBKNijrULlHKDo8+YCeYek6JlxlYtUol/ZQhXUWnnyd5OnCJ4All8GDEMPQardBv&#10;+4T4gmML9RHhORjGw1u+arGHR+bDC3M4D4gIZzw84yIV4F1wsihpwP36mz/mo0wYpaTD+aqo/7ln&#10;TlCivhsU8LYYj+NAps14clPixl1HttcRs9f3gCNc4GuyPJkxP6izKR3oV3wKy3grhpjheHdFw9m8&#10;D8PU41PiYrlMSTiCloVHs7Y8lo6sRoY3/Stz9iRDQAGf4DyJbPZOjSF30GO5DyDbJFXkeWD1RD+O&#10;b1Lw9NTi+7jep6y3H8LiNwAAAP//AwBQSwMEFAAGAAgAAAAhAEkt4l3hAAAACQEAAA8AAABkcnMv&#10;ZG93bnJldi54bWxMj8FOwzAQRO9I/IO1SNyog0NCFeJUVaQKCcGhpRdum9hNIux1iN028PWYUznO&#10;zmjmbbmarWEnPfnBkYT7RQJMU+vUQJ2E/fvmbgnMBySFxpGW8K09rKrrqxIL5c601add6FgsIV+g&#10;hD6EseDct7226Bdu1BS9g5sshiinjqsJz7HcGi6SJOcWB4oLPY667nX7uTtaCS/15g23jbDLH1M/&#10;vx7W49f+I5Py9mZePwELeg6XMPzhR3SoIlPjjqQ8MxJyEYPxnOYZsOg/pOkjsEaCSEQGvCr5/w+q&#10;XwAAAP//AwBQSwECLQAUAAYACAAAACEAtoM4kv4AAADhAQAAEwAAAAAAAAAAAAAAAAAAAAAAW0Nv&#10;bnRlbnRfVHlwZXNdLnhtbFBLAQItABQABgAIAAAAIQA4/SH/1gAAAJQBAAALAAAAAAAAAAAAAAAA&#10;AC8BAABfcmVscy8ucmVsc1BLAQItABQABgAIAAAAIQArCENnMQIAAFgEAAAOAAAAAAAAAAAAAAAA&#10;AC4CAABkcnMvZTJvRG9jLnhtbFBLAQItABQABgAIAAAAIQBJLeJd4QAAAAkBAAAPAAAAAAAAAAAA&#10;AAAAAIsEAABkcnMvZG93bnJldi54bWxQSwUGAAAAAAQABADzAAAAmQUAAAAA&#10;" filled="f" stroked="f" strokeweight=".5pt">
                      <v:textbox>
                        <w:txbxContent>
                          <w:p w14:paraId="551D156C" w14:textId="77777777" w:rsidR="001F40C3" w:rsidRPr="00906CA7" w:rsidRDefault="001F40C3" w:rsidP="001F40C3">
                            <w:pPr>
                              <w:pStyle w:val="Heading2"/>
                            </w:pPr>
                            <w:r>
                              <w:t>Those Pesky Buggers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1D9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009C138A" wp14:editId="7EA6363F">
                      <wp:simplePos x="0" y="0"/>
                      <wp:positionH relativeFrom="column">
                        <wp:posOffset>-91164</wp:posOffset>
                      </wp:positionH>
                      <wp:positionV relativeFrom="page">
                        <wp:posOffset>-625165</wp:posOffset>
                      </wp:positionV>
                      <wp:extent cx="3077809" cy="1544412"/>
                      <wp:effectExtent l="0" t="0" r="8890" b="0"/>
                      <wp:wrapNone/>
                      <wp:docPr id="201" name="Group 201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077809" cy="1544412"/>
                                <a:chOff x="0" y="0"/>
                                <a:chExt cx="2688609" cy="1350607"/>
                              </a:xfrm>
                            </wpg:grpSpPr>
                            <wps:wsp>
                              <wps:cNvPr id="202" name="Rectangle 202"/>
                              <wps:cNvSpPr/>
                              <wps:spPr>
                                <a:xfrm>
                                  <a:off x="1774209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Rectangle 203"/>
                              <wps:cNvSpPr/>
                              <wps:spPr>
                                <a:xfrm>
                                  <a:off x="873457" y="300250"/>
                                  <a:ext cx="613410" cy="613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Rectangle 204"/>
                              <wps:cNvSpPr/>
                              <wps:spPr>
                                <a:xfrm>
                                  <a:off x="1364776" y="736979"/>
                                  <a:ext cx="613628" cy="613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Rectangle 205"/>
                              <wps:cNvSpPr/>
                              <wps:spPr>
                                <a:xfrm>
                                  <a:off x="0" y="573205"/>
                                  <a:ext cx="449580" cy="449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Rectangle 206"/>
                              <wps:cNvSpPr/>
                              <wps:spPr>
                                <a:xfrm>
                                  <a:off x="545911" y="900752"/>
                                  <a:ext cx="422275" cy="422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5AA4B5" id="Group 201" o:spid="_x0000_s1026" alt="colored graphic boxes" style="position:absolute;margin-left:-7.2pt;margin-top:-49.25pt;width:242.35pt;height:121.6pt;rotation:180;z-index:-251617280;mso-position-vertical-relative:page;mso-width-relative:margin;mso-height-relative:margin" coordsize="26886,1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/QRTgQAAEgXAAAOAAAAZHJzL2Uyb0RvYy54bWzsWN9v2zYQfh+w/4HQ+2L9lm3EKYJ0CQZk&#10;bdB06DNNUbYAidRIOnb21/eOpBQl8dokQ4s9KA8MRfLuyO/uPh95+u7QNuSOK11LsQqikzAgXDBZ&#10;1mKzCv76fPnbPCDaUFHSRgq+Cu65Dt6d/frL6b5b8lhuZVNyRUCJ0Mt9twq2xnTL2UyzLW+pPpEd&#10;FzBZSdVSA59qMysV3YP2tpnFYZjP9lKVnZKMaw2j791kcGb1VxVn5mNVaW5Iswpgb8a2yrZrbGdn&#10;p3S5UbTb1sxvg75hFy2tBRgdVL2nhpKdqp+pamumpJaVOWGyncmqqhm3Z4DTROGT01wpuevsWTbL&#10;/aYbYAJon+D0ZrXsw92NInW5CsB+QARtwUnWLrEDJdcM4GKykYqXpEdqLQ/gSABv322WoONKdbfd&#10;jfIDG/eFeBwq1RIlAfconIf4Z2GCg5OD9cL94AV+MITBYBIWxTxcBITBXJSlaRrFzk9sC858Jse2&#10;v3vJOJ/P80EyycI8LFBy5vYBHdzusLt9BzGnH2DV/w3W2y3tuPWWRkgGWOMe1k8QjVRsGg7Q2hPh&#10;BmDlgJxeagCxhw3/e5yiokhjPNhztBZRmgKoFizfH5+YLjulzRWXLcHOKlCwCesCenetjVvaL0GL&#10;jcBWyMu6adwsjgBw/eZsz9w33K3+xCsIH3BbbLXaxOUXjSJ3FFKOMsaFidzUlpbcDWc2EJz6QcL6&#10;qRGgEDVXYH/Q7RUgKTzX7dT49SjKbd4Pwi7iBjOPN+aEBwlrWQozCLe1kOrYyRo4lbfs1vcgOWgQ&#10;pbUs7yEKbPSDh3THLmvwwTXV5oYqoBkYBOo0H6GpGrlfBdL3ArKV6p9j47gewhRmA7IH2loF+u8d&#10;VTwgzR8CAtiGAPCc/UizIgYbajyzHs+IXXshwU2Q+bA728X1pum7lZLtF2DYc7QKU1QwsA18YFT/&#10;cWEcnQJHM35+bpcBt3XUXIvbjqFyRBVj7PPhC1WdD0QD+f5B9klDl0/i0a1FSSHPd0ZWtQ3WB1w9&#10;3pDAyEI/JZOTY5mcYBjgBl6UyfMiAa/YRE7CMM78L1DPfXmUpBHgjNTn+y7IkEd7GF+RzVo2dYmp&#10;jLL/kgI41ezaP2XpUgPoBAgFzNphZFybynk/DGw6aLI5+8jIxB/VxB8TfxytBNJj/JG+ij+iJE+L&#10;IrcEUiT5oli4TB0RSB5Dze0JBPs/nUAGpnhMIAOvTAQyqoycd6YCZCpARtfYviryZcVwlciOEUj2&#10;KgKB4gJqi6xI4tAKQrnsb09pusjmvvbw/R9MHe7K8D+oPforgtqs8eriClq4ZQMaa2wdDsfvJi+T&#10;/f715Nu2J4KYCOIFBAGFgXvCGb815K8iiCzNFhFcCIElFmFYZP7tZWCJOI4L4CEsMFLX/8EsYQsk&#10;rBnGd5k3XzNelq5Tqk+PEaPHsVc9RthHRniutXdj/2CK78Hjb/t48fAAfvYVAAD//wMAUEsDBBQA&#10;BgAIAAAAIQBMY9pK4AAAAAsBAAAPAAAAZHJzL2Rvd25yZXYueG1sTI/BTsMwDIbvSLxDZCRuW7ot&#10;ZaM0nSYkxE5IbJO4Zo3XFBqnarKtvD3mBDdb/vT7+8v16DtxwSG2gTTMphkIpDrYlhoNh/3LZAUi&#10;JkPWdIFQwzdGWFe3N6UpbLjSO152qREcQrEwGlxKfSFlrB16E6ehR+LbKQzeJF6HRtrBXDncd3Ke&#10;ZQ/Sm5b4gzM9Pjusv3Znr8GquDjgdrsZ5m+f+7zNX11z+tD6/m7cPIFIOKY/GH71WR0qdjqGM9ko&#10;Og2TmVKM8vC4ykEwoZbZAsSRUaWWIKtS/u9Q/QAAAP//AwBQSwECLQAUAAYACAAAACEAtoM4kv4A&#10;AADhAQAAEwAAAAAAAAAAAAAAAAAAAAAAW0NvbnRlbnRfVHlwZXNdLnhtbFBLAQItABQABgAIAAAA&#10;IQA4/SH/1gAAAJQBAAALAAAAAAAAAAAAAAAAAC8BAABfcmVscy8ucmVsc1BLAQItABQABgAIAAAA&#10;IQBq2/QRTgQAAEgXAAAOAAAAAAAAAAAAAAAAAC4CAABkcnMvZTJvRG9jLnhtbFBLAQItABQABgAI&#10;AAAAIQBMY9pK4AAAAAsBAAAPAAAAAAAAAAAAAAAAAKgGAABkcnMvZG93bnJldi54bWxQSwUGAAAA&#10;AAQABADzAAAAtQcAAAAA&#10;">
                      <v:rect id="Rectangle 202" o:spid="_x0000_s1027" style="position:absolute;left:1774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f46036 [3204]" stroked="f" strokeweight="1pt"/>
                      <v:rect id="Rectangle 203" o:spid="_x0000_s1028" style="position:absolute;left:8734;top:3002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L3wwAAANwAAAAPAAAAZHJzL2Rvd25yZXYueG1sRI9RSwMx&#10;EITfhf6HsIJvNrEFqWfTIgVRal/a+gO2l/VyeNkcydqe/fVNQfBxmJlvmPlyCJ06UsptZAsPYwOK&#10;uI6u5cbC5/71fgYqC7LDLjJZ+KUMy8XoZo6Viyfe0nEnjSoQzhVa8CJ9pXWuPQXM49gTF+8rpoBS&#10;ZGq0S3gq8NDpiTGPOmDLZcFjTytP9ffuJ1hIDU+fNh9rOhzQrI0Pcn7rxdq72+HlGZTQIP/hv/a7&#10;szAxU7ieKUdALy4AAAD//wMAUEsBAi0AFAAGAAgAAAAhANvh9svuAAAAhQEAABMAAAAAAAAAAAAA&#10;AAAAAAAAAFtDb250ZW50X1R5cGVzXS54bWxQSwECLQAUAAYACAAAACEAWvQsW78AAAAVAQAACwAA&#10;AAAAAAAAAAAAAAAfAQAAX3JlbHMvLnJlbHNQSwECLQAUAAYACAAAACEALteC98MAAADcAAAADwAA&#10;AAAAAAAAAAAAAAAHAgAAZHJzL2Rvd25yZXYueG1sUEsFBgAAAAADAAMAtwAAAPcCAAAAAA==&#10;" fillcolor="#fabfae [1300]" stroked="f" strokeweight="1pt"/>
                      <v:rect id="Rectangle 204" o:spid="_x0000_s1029" style="position:absolute;left:13647;top:7369;width:6137;height:6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kCwwAAANwAAAAPAAAAZHJzL2Rvd25yZXYueG1sRI9Pi8Iw&#10;FMTvC36H8ARva7oislRTkQVB8CDriuDt0Tyb/slLaaK2334jCB6HmfkNs1r3thF36nzpWMHXNAFB&#10;nDtdcqHg9Lf9/AbhA7LGxjEpGMjDOht9rDDV7sG/dD+GQkQI+xQVmBDaVEqfG7Lop64ljt7VdRZD&#10;lF0hdYePCLeNnCXJQlosOS4YbOnHUF4fb1YB7k2t61N1dtXlwHLHQ1FvBqUm436zBBGoD+/wq73T&#10;CmbJHJ5n4hGQ2T8AAAD//wMAUEsBAi0AFAAGAAgAAAAhANvh9svuAAAAhQEAABMAAAAAAAAAAAAA&#10;AAAAAAAAAFtDb250ZW50X1R5cGVzXS54bWxQSwECLQAUAAYACAAAACEAWvQsW78AAAAVAQAACwAA&#10;AAAAAAAAAAAAAAAfAQAAX3JlbHMvLnJlbHNQSwECLQAUAAYACAAAACEADrj5AsMAAADcAAAADwAA&#10;AAAAAAAAAAAAAAAHAgAAZHJzL2Rvd25yZXYueG1sUEsFBgAAAAADAAMAtwAAAPcCAAAAAA==&#10;" fillcolor="#f89f86 [1940]" stroked="f" strokeweight="1pt"/>
                      <v:rect id="Rectangle 205" o:spid="_x0000_s1030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X4exgAAANwAAAAPAAAAZHJzL2Rvd25yZXYueG1sRI9Pa8JA&#10;FMTvgt9heUJvdWPaWEmzEekf6EEErdLrI/tMQrJvQ3ar0U/fFQoeh5n5DZMtB9OKE/WutqxgNo1A&#10;EBdW11wq2H9/Pi5AOI+ssbVMCi7kYJmPRxmm2p55S6edL0WAsEtRQeV9l0rpiooMuqntiIN3tL1B&#10;H2RfSt3jOcBNK+MomkuDNYeFCjt6q6hodr9GwdPLx48vk2eXHJvNIT68u2sTr5V6mAyrVxCeBn8P&#10;/7e/tII4SuB2JhwBmf8BAAD//wMAUEsBAi0AFAAGAAgAAAAhANvh9svuAAAAhQEAABMAAAAAAAAA&#10;AAAAAAAAAAAAAFtDb250ZW50X1R5cGVzXS54bWxQSwECLQAUAAYACAAAACEAWvQsW78AAAAVAQAA&#10;CwAAAAAAAAAAAAAAAAAfAQAAX3JlbHMvLnJlbHNQSwECLQAUAAYACAAAACEAzUV+HsYAAADcAAAA&#10;DwAAAAAAAAAAAAAAAAAHAgAAZHJzL2Rvd25yZXYueG1sUEsFBgAAAAADAAMAtwAAAPoCAAAAAA==&#10;" fillcolor="#bdcedd [1301]" stroked="f"/>
                      <v:rect id="Rectangle 206" o:spid="_x0000_s1031" style="position:absolute;left:5459;top:9007;width:4222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WYxgAAANwAAAAPAAAAZHJzL2Rvd25yZXYueG1sRI9Ba8JA&#10;FITvhf6H5RV6090KDTa6ihRbcqiURg8eH9lnNpp9G7Jbk/77rlDocZiZb5jlenStuFIfGs8anqYK&#10;BHHlTcO1hsP+bTIHESKywdYzafihAOvV/d0Sc+MH/qJrGWuRIBxy1GBj7HIpQ2XJYZj6jjh5J987&#10;jEn2tTQ9DgnuWjlTKpMOG04LFjt6tVRdym+nYVTPm+3wYbeXJnt/2ZXnIis+j1o/PoybBYhIY/wP&#10;/7ULo2GmMridSUdArn4BAAD//wMAUEsBAi0AFAAGAAgAAAAhANvh9svuAAAAhQEAABMAAAAAAAAA&#10;AAAAAAAAAAAAAFtDb250ZW50X1R5cGVzXS54bWxQSwECLQAUAAYACAAAACEAWvQsW78AAAAVAQAA&#10;CwAAAAAAAAAAAAAAAAAfAQAAX3JlbHMvLnJlbHNQSwECLQAUAAYACAAAACEAUSclmMYAAADcAAAA&#10;DwAAAAAAAAAAAAAAAAAHAgAAZHJzL2Rvd25yZXYueG1sUEsFBgAAAAADAAMAtwAAAPoCAAAAAA==&#10;" fillcolor="#2f4b83 [3207]" stroked="f"/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5280" w:type="dxa"/>
          </w:tcPr>
          <w:p w14:paraId="7F37184B" w14:textId="7EE97E2C" w:rsidR="00FB3767" w:rsidRDefault="00B57E62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1" allowOverlap="1" wp14:anchorId="57E64A8A" wp14:editId="1573C8E8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542925</wp:posOffset>
                      </wp:positionV>
                      <wp:extent cx="2920365" cy="3828018"/>
                      <wp:effectExtent l="0" t="0" r="0" b="1270"/>
                      <wp:wrapNone/>
                      <wp:docPr id="14" name="Group 14" descr="Text Block" title="Text Bloc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0365" cy="3828018"/>
                                <a:chOff x="0" y="-184066"/>
                                <a:chExt cx="2920365" cy="3828018"/>
                              </a:xfrm>
                            </wpg:grpSpPr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-184066"/>
                                  <a:ext cx="2920365" cy="580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D53CE7" w14:textId="125A2E80" w:rsidR="00924BF8" w:rsidRPr="00F54F6A" w:rsidRDefault="00B57E62" w:rsidP="004A4695">
                                    <w:pPr>
                                      <w:pStyle w:val="Heading4"/>
                                      <w:jc w:val="center"/>
                                    </w:pPr>
                                    <w:r>
                                      <w:t>Ocean County Mosquito Commission</w:t>
                                    </w:r>
                                  </w:p>
                                  <w:p w14:paraId="4D8E5690" w14:textId="77777777" w:rsidR="00924BF8" w:rsidRDefault="00924BF8" w:rsidP="004A4695">
                                    <w:pPr>
                                      <w:pStyle w:val="Heading4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0" y="518575"/>
                                  <a:ext cx="2920365" cy="3125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55CCC0" w14:textId="3BFDEBCE" w:rsidR="004A4695" w:rsidRDefault="00B57E62" w:rsidP="000F4F38">
                                    <w:pPr>
                                      <w:pStyle w:val="Address3"/>
                                    </w:pPr>
                                    <w:r>
                                      <w:t>784 W. Bay Ave.</w:t>
                                    </w:r>
                                  </w:p>
                                  <w:p w14:paraId="4EE7ACF6" w14:textId="1EC113BC" w:rsidR="004A4695" w:rsidRPr="00B57E62" w:rsidRDefault="0092124E" w:rsidP="000F4F38">
                                    <w:pPr>
                                      <w:pStyle w:val="Address3"/>
                                      <w:rPr>
                                        <w:b/>
                                      </w:rPr>
                                    </w:pPr>
                                    <w:r w:rsidRPr="004A4695">
                                      <w:rPr>
                                        <w:b/>
                                      </w:rPr>
                                      <w:t>___</w:t>
                                    </w:r>
                                  </w:p>
                                  <w:p w14:paraId="28E32605" w14:textId="77777777" w:rsidR="004A4695" w:rsidRPr="004A4695" w:rsidRDefault="004A4695" w:rsidP="000F4F38">
                                    <w:pPr>
                                      <w:pStyle w:val="Address3"/>
                                    </w:pPr>
                                  </w:p>
                                  <w:p w14:paraId="2D3660B0" w14:textId="310B6DB7" w:rsidR="00924BF8" w:rsidRDefault="00B57E62" w:rsidP="000F4F38">
                                    <w:pPr>
                                      <w:pStyle w:val="Address3"/>
                                    </w:pPr>
                                    <w:r>
                                      <w:t>Barnegat, NJ 08005</w:t>
                                    </w:r>
                                  </w:p>
                                  <w:p w14:paraId="1A2815BC" w14:textId="77777777" w:rsidR="004A4695" w:rsidRPr="004A4695" w:rsidRDefault="004A4695" w:rsidP="000F4F38">
                                    <w:pPr>
                                      <w:pStyle w:val="Address3"/>
                                      <w:rPr>
                                        <w:b/>
                                      </w:rPr>
                                    </w:pPr>
                                    <w:r w:rsidRPr="004A4695">
                                      <w:rPr>
                                        <w:b/>
                                      </w:rPr>
                                      <w:t>___</w:t>
                                    </w:r>
                                  </w:p>
                                  <w:p w14:paraId="0ED67FF4" w14:textId="77777777" w:rsidR="004A4695" w:rsidRPr="004A4695" w:rsidRDefault="004A4695" w:rsidP="000F4F38">
                                    <w:pPr>
                                      <w:pStyle w:val="Address3"/>
                                    </w:pPr>
                                  </w:p>
                                  <w:p w14:paraId="55F75F06" w14:textId="2EE384C5" w:rsidR="00924BF8" w:rsidRDefault="00924BF8" w:rsidP="000F4F38">
                                    <w:pPr>
                                      <w:pStyle w:val="Address3"/>
                                    </w:pPr>
                                    <w:r w:rsidRPr="00555E4B">
                                      <w:t xml:space="preserve">Phone: </w:t>
                                    </w:r>
                                    <w:r w:rsidR="00B57E62">
                                      <w:t>609-698-8271</w:t>
                                    </w:r>
                                  </w:p>
                                  <w:p w14:paraId="50B1B456" w14:textId="37813FF2" w:rsidR="004A4695" w:rsidRPr="00B57E62" w:rsidRDefault="004A4695" w:rsidP="000F4F38">
                                    <w:pPr>
                                      <w:pStyle w:val="Address3"/>
                                      <w:rPr>
                                        <w:b/>
                                      </w:rPr>
                                    </w:pPr>
                                    <w:r w:rsidRPr="004A4695">
                                      <w:rPr>
                                        <w:b/>
                                      </w:rPr>
                                      <w:t>___</w:t>
                                    </w:r>
                                  </w:p>
                                  <w:p w14:paraId="4C6039E2" w14:textId="77777777" w:rsidR="004A4695" w:rsidRPr="004A4695" w:rsidRDefault="004A4695" w:rsidP="000F4F38">
                                    <w:pPr>
                                      <w:pStyle w:val="Address3"/>
                                    </w:pPr>
                                  </w:p>
                                  <w:p w14:paraId="2299697F" w14:textId="0E49E679" w:rsidR="00924BF8" w:rsidRDefault="00B57E62" w:rsidP="000F4F38">
                                    <w:pPr>
                                      <w:pStyle w:val="Address3"/>
                                    </w:pPr>
                                    <w:r w:rsidRPr="00B57E62">
                                      <w:t>ocmosquito@comcast.net</w:t>
                                    </w:r>
                                  </w:p>
                                  <w:p w14:paraId="6E20830D" w14:textId="77777777" w:rsidR="00B57E62" w:rsidRDefault="00B57E62" w:rsidP="000F4F38">
                                    <w:pPr>
                                      <w:pStyle w:val="Address3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E64A8A" id="Group 14" o:spid="_x0000_s1028" alt="Title: Text Block - Description: Text Block" style="position:absolute;left:0;text-align:left;margin-left:6.85pt;margin-top:42.75pt;width:229.95pt;height:301.4pt;z-index:-251610112" coordorigin=",-1840" coordsize="29203,3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q/0wIAAIoIAAAOAAAAZHJzL2Uyb0RvYy54bWzsVktP3DAQvlfqf7B8h7w22RCRRQstqBIC&#10;JKg4ex3noSa2a3tJ6K/v2EmWLVBVomp76cVrz4zn8c03zh6fDF2LHpjSjeA5Dg59jBinomh4lePP&#10;d+cHKUbaEF6QVnCW40em8cnq/bvjXmYsFLVoC6YQOOE662WOa2Nk5nma1qwj+lBIxkFZCtURA0dV&#10;eYUiPXjvWi/0/cTrhSqkEpRpDdIPoxKvnP+yZNRcl6VmBrU5htyMW5VbN3b1VsckqxSRdUOnNMgb&#10;suhIwyHoztUHYgjaquaFq66hSmhRmkMqOk+UZUOZqwGqCfxn1VwosZWulirrK7mDCaB9htOb3dKr&#10;hxuFmgJ6t8CIkw565MIiey6YpgDWHRsMOm0F/QIINqYFmz0RQNjLKgNPF0reyhs1CarxZFEZStXZ&#10;X6gXDQ78xx341jcFYXgU+lESY0RBF6Vh6gfp2B5aQw+f7h0E6cJPkln38Rf3vTm8Z7PcJdVLIJx+&#10;wlT/Hqa3NZHMtUpbJCZMoZoR0hEuMaDYpm1jg5HFCpnhVED1wSzXIPwpZD+U/ipwceonkcNtVzfJ&#10;pNLmgokO2U2OFUyFIyt5uNQG8gHT2cSG5uK8aVuQk6zlqM9xEsW+u7DTwI2Ww0VbyZix3ZlhMzgu&#10;hXM1G1E8QpFKjIOnJT1vIIdLos0NUTBpMJPwephrWMpWQCwx7TCqhfr2mtzaQ7NAi1EPk5tj/XVL&#10;FMOo/cShjUfBYmFH3R0W8TKEg9rXbPY1fNudCXgcAninJHVba2/aeVsq0d3DI7O2UUFFOIXYOTbz&#10;9syM7wk8UpSt184IhlsSc8lvJbWuLZQW4bvhnig5tcFAA6/ETBySPevGaDv2Y701omxcqyzOI6oT&#10;/EDikVF/nM3JCza7IXwzm+MgjZduIEj2KpmjIIyj5dKS6V+yOfrP5r/LZvdSwwfPtX36ONsv6v7Z&#10;sf/pL8TqOwAAAP//AwBQSwMEFAAGAAgAAAAhAMMUtsnfAAAACQEAAA8AAABkcnMvZG93bnJldi54&#10;bWxMj0Frg0AUhO+F/oflFXprVms1YlxDCG1PodCkUHJ70ReVuG/F3aj5992e2uMww8w3+XrWnRhp&#10;sK1hBeEiAEFcmqrlWsHX4e0pBWEdcoWdYVJwIwvr4v4ux6wyE3/SuHe18CVsM1TQONdnUtqyIY12&#10;YXpi753NoNF5OdSyGnDy5bqTz0GQSI0t+4UGe9o2VF72V63gfcJpE4Wv4+5y3t6Oh/jjexeSUo8P&#10;82YFwtHs/sLwi+/RofBMJ3PlyorO62jpkwrSOAbh/ZdllIA4KUjSNAJZ5PL/g+IHAAD//wMAUEsB&#10;Ai0AFAAGAAgAAAAhALaDOJL+AAAA4QEAABMAAAAAAAAAAAAAAAAAAAAAAFtDb250ZW50X1R5cGVz&#10;XS54bWxQSwECLQAUAAYACAAAACEAOP0h/9YAAACUAQAACwAAAAAAAAAAAAAAAAAvAQAAX3JlbHMv&#10;LnJlbHNQSwECLQAUAAYACAAAACEA/Zoav9MCAACKCAAADgAAAAAAAAAAAAAAAAAuAgAAZHJzL2Uy&#10;b0RvYy54bWxQSwECLQAUAAYACAAAACEAwxS2yd8AAAAJAQAADwAAAAAAAAAAAAAAAAAtBQAAZHJz&#10;L2Rvd25yZXYueG1sUEsFBgAAAAAEAAQA8wAAADkGAAAAAA==&#10;">
                      <v:shape id="Text Box 5" o:spid="_x0000_s1029" type="#_x0000_t202" style="position:absolute;top:-1840;width:29203;height:5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    <v:textbox>
                          <w:txbxContent>
                            <w:p w14:paraId="56D53CE7" w14:textId="125A2E80" w:rsidR="00924BF8" w:rsidRPr="00F54F6A" w:rsidRDefault="00B57E62" w:rsidP="004A4695">
                              <w:pPr>
                                <w:pStyle w:val="Heading4"/>
                                <w:jc w:val="center"/>
                              </w:pPr>
                              <w:r>
                                <w:t>Ocean County Mosquito Commission</w:t>
                              </w:r>
                            </w:p>
                            <w:p w14:paraId="4D8E5690" w14:textId="77777777" w:rsidR="00924BF8" w:rsidRDefault="00924BF8" w:rsidP="004A4695">
                              <w:pPr>
                                <w:pStyle w:val="Heading4"/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6" o:spid="_x0000_s1030" type="#_x0000_t202" style="position:absolute;top:5185;width:29203;height:3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14:paraId="3955CCC0" w14:textId="3BFDEBCE" w:rsidR="004A4695" w:rsidRDefault="00B57E62" w:rsidP="000F4F38">
                              <w:pPr>
                                <w:pStyle w:val="Address3"/>
                              </w:pPr>
                              <w:r>
                                <w:t>784 W. Bay Ave.</w:t>
                              </w:r>
                            </w:p>
                            <w:p w14:paraId="4EE7ACF6" w14:textId="1EC113BC" w:rsidR="004A4695" w:rsidRPr="00B57E62" w:rsidRDefault="0092124E" w:rsidP="000F4F38">
                              <w:pPr>
                                <w:pStyle w:val="Address3"/>
                                <w:rPr>
                                  <w:b/>
                                </w:rPr>
                              </w:pPr>
                              <w:r w:rsidRPr="004A4695">
                                <w:rPr>
                                  <w:b/>
                                </w:rPr>
                                <w:t>___</w:t>
                              </w:r>
                            </w:p>
                            <w:p w14:paraId="28E32605" w14:textId="77777777" w:rsidR="004A4695" w:rsidRPr="004A4695" w:rsidRDefault="004A4695" w:rsidP="000F4F38">
                              <w:pPr>
                                <w:pStyle w:val="Address3"/>
                              </w:pPr>
                            </w:p>
                            <w:p w14:paraId="2D3660B0" w14:textId="310B6DB7" w:rsidR="00924BF8" w:rsidRDefault="00B57E62" w:rsidP="000F4F38">
                              <w:pPr>
                                <w:pStyle w:val="Address3"/>
                              </w:pPr>
                              <w:r>
                                <w:t>Barnegat, NJ 08005</w:t>
                              </w:r>
                            </w:p>
                            <w:p w14:paraId="1A2815BC" w14:textId="77777777" w:rsidR="004A4695" w:rsidRPr="004A4695" w:rsidRDefault="004A4695" w:rsidP="000F4F38">
                              <w:pPr>
                                <w:pStyle w:val="Address3"/>
                                <w:rPr>
                                  <w:b/>
                                </w:rPr>
                              </w:pPr>
                              <w:r w:rsidRPr="004A4695">
                                <w:rPr>
                                  <w:b/>
                                </w:rPr>
                                <w:t>___</w:t>
                              </w:r>
                            </w:p>
                            <w:p w14:paraId="0ED67FF4" w14:textId="77777777" w:rsidR="004A4695" w:rsidRPr="004A4695" w:rsidRDefault="004A4695" w:rsidP="000F4F38">
                              <w:pPr>
                                <w:pStyle w:val="Address3"/>
                              </w:pPr>
                            </w:p>
                            <w:p w14:paraId="55F75F06" w14:textId="2EE384C5" w:rsidR="00924BF8" w:rsidRDefault="00924BF8" w:rsidP="000F4F38">
                              <w:pPr>
                                <w:pStyle w:val="Address3"/>
                              </w:pPr>
                              <w:r w:rsidRPr="00555E4B">
                                <w:t xml:space="preserve">Phone: </w:t>
                              </w:r>
                              <w:r w:rsidR="00B57E62">
                                <w:t>609-698-8271</w:t>
                              </w:r>
                            </w:p>
                            <w:p w14:paraId="50B1B456" w14:textId="37813FF2" w:rsidR="004A4695" w:rsidRPr="00B57E62" w:rsidRDefault="004A4695" w:rsidP="000F4F38">
                              <w:pPr>
                                <w:pStyle w:val="Address3"/>
                                <w:rPr>
                                  <w:b/>
                                </w:rPr>
                              </w:pPr>
                              <w:r w:rsidRPr="004A4695">
                                <w:rPr>
                                  <w:b/>
                                </w:rPr>
                                <w:t>___</w:t>
                              </w:r>
                            </w:p>
                            <w:p w14:paraId="4C6039E2" w14:textId="77777777" w:rsidR="004A4695" w:rsidRPr="004A4695" w:rsidRDefault="004A4695" w:rsidP="000F4F38">
                              <w:pPr>
                                <w:pStyle w:val="Address3"/>
                              </w:pPr>
                            </w:p>
                            <w:p w14:paraId="2299697F" w14:textId="0E49E679" w:rsidR="00924BF8" w:rsidRDefault="00B57E62" w:rsidP="000F4F38">
                              <w:pPr>
                                <w:pStyle w:val="Address3"/>
                              </w:pPr>
                              <w:r w:rsidRPr="00B57E62">
                                <w:t>ocmosquito@comcast.net</w:t>
                              </w:r>
                            </w:p>
                            <w:p w14:paraId="6E20830D" w14:textId="77777777" w:rsidR="00B57E62" w:rsidRDefault="00B57E62" w:rsidP="000F4F38">
                              <w:pPr>
                                <w:pStyle w:val="Address3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80" w:type="dxa"/>
          </w:tcPr>
          <w:p w14:paraId="7FABE32A" w14:textId="4B3EFBD9" w:rsidR="00FB3767" w:rsidRDefault="001F1D98" w:rsidP="00997614">
            <w:pPr>
              <w:pStyle w:val="Heading1"/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 wp14:anchorId="497C1A08" wp14:editId="5ECE9F0F">
                      <wp:simplePos x="0" y="0"/>
                      <wp:positionH relativeFrom="column">
                        <wp:posOffset>96502</wp:posOffset>
                      </wp:positionH>
                      <wp:positionV relativeFrom="page">
                        <wp:posOffset>-370205</wp:posOffset>
                      </wp:positionV>
                      <wp:extent cx="3448444" cy="1581830"/>
                      <wp:effectExtent l="0" t="0" r="0" b="0"/>
                      <wp:wrapNone/>
                      <wp:docPr id="17" name="Group 17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8444" cy="1581830"/>
                                <a:chOff x="0" y="0"/>
                                <a:chExt cx="2688609" cy="1350607"/>
                              </a:xfrm>
                            </wpg:grpSpPr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1774209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873457" y="300250"/>
                                  <a:ext cx="613410" cy="613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1364776" y="736979"/>
                                  <a:ext cx="613628" cy="613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0" y="573205"/>
                                  <a:ext cx="449580" cy="449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545911" y="900752"/>
                                  <a:ext cx="422275" cy="422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E62D5C" id="Group 17" o:spid="_x0000_s1026" alt="colored graphic boxes" style="position:absolute;margin-left:7.6pt;margin-top:-29.15pt;width:271.55pt;height:124.55pt;z-index:-251621376;mso-position-vertical-relative:page;mso-width-relative:margin;mso-height-relative:margin" coordsize="26886,1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PXNAQAAEcXAAAOAAAAZHJzL2Uyb0RvYy54bWzsWNtu2zgQfV+g/0DovbHuso04RZA2wQLZ&#10;Nmi66DNNUReAIlWSjp39+g4vUtzYSJpuW6CA8sBQvAzJM3OOhzx9s+sYuqNStYKvgugkDBDlRJQt&#10;r1fBv58uX88DpDTmJWaC01VwT1Xw5uzVX6fbfklj0QhWUonACFfLbb8KGq375WymSEM7rE5ETzl0&#10;VkJ2WMOnrGelxFuw3rFZHIb5bCtk2UtBqFLQ+tZ1BmfWflVRoj9UlaIasVUAe9O2lLZcm3J2doqX&#10;tcR90xK/DfwDu+hwy2HR0dRbrDHayPbAVNcSKZSo9AkR3UxUVUuoPQOcJgofneZKik1vz1Ivt3U/&#10;wgTQPsLph82S93c3ErUl+K4IEMcd+Mgui8x3SRUBsIhgQtISDTitxQ7cCNBt+3oJFq5kf9vfSN9Q&#10;uy+Dxq6SnfkP50Q7C/r9CDrdaUSgMUnTeZqmASLQF2XzaJ54t5AGfHcwjzTv/Mw4n8/zcOFnJlmY&#10;h4XZ1WxYeGb2N25n20OIqQcU1f9D8bbBPbXOUQaDAcVoQPEjxB7mNaMoihxWdtwIlFoqwOwISlFR&#10;pLE51iFWiyhNQwhjA5Wv758XL3up9BUVHTKVVSBhDzYs8d210m7oMMSszLgpubhsGXO9pgVgGzZn&#10;a/qeUTf6I60gVsBpsbVqWUovmER3GPiFCaFcR66rwSV1zVkIf94v4wzrJcbBoLFcwfqjbW/AKMCh&#10;bbdLP95MpZbk4+TwqY25yeMMu7LgepzctVzIYwYYnMqv7MYPIDloDEprUd5DDEjhJEb15LIFH1xj&#10;pW+wBE0Bt4FO6g9QVExsV4HwtQA1Qv53rN2MhyCF3gBtQaNWgfqywZIGiP3NIXxtCICo2Y80K2JY&#10;Q+73rPd7+Ka7EOAmiFDYna2a8ZoN1UqK7jPI6blZFbowJ7A20F/L4eNCO+0EQSb0/NwOAyHrsb7m&#10;tz0xxg2qJsY+7T5j2ftA1MD292KgDF4+ikc31szk4nyjRdXaYH3A1eMN9DWi8zt4HB/hcfwiHs+L&#10;BHxiaZyEYZx5VRt0L4+SNAKUDZd93YXYIJoDUb+Ty0qwtjRENjCOPDtkJtt0/4jStYOYOGqCFGw6&#10;o7aWyPnQDEo6WrKM/WaRST2qST0m9TiWBSRH1CN5kXpESZ4WRW7lo0jyRbEw0+H3zic/IBl5DMm1&#10;lw9T/+3yMerEt/IxqsokH3tZkfPOlHxMycfefXXIiExOs3eJyI7IR/Yi+YDEAvKKrEji0E58EI40&#10;XWRzn3f4+i8WjtQr089JHoYMX9Zrc/Nw+SjciOFIa1O6wxy/Wnzf3OdvF0+vPXF84vjzHIefdvfc&#10;svdQkL+I41maLeBtwRB9EYZFZq8ne0SP47gAJTEZQurqv5jo7lVgumA8LyBPvG1M6vFnq4d9dITX&#10;Wntf9i+m5jl4/9s+Zzy8f599BQAA//8DAFBLAwQUAAYACAAAACEA+VEBut8AAAAKAQAADwAAAGRy&#10;cy9kb3ducmV2LnhtbEyPQUvDQBCF74L/YRnBW7tJSySN2ZRS1FMRbAXpbZqdJqHZ3ZDdJum/d/Si&#10;t3m8jzfv5evJtGKg3jfOKojnEQiypdONrRR8Hl5nKQgf0GpsnSUFN/KwLu7vcsy0G+0HDftQCQ6x&#10;PkMFdQhdJqUvazLo564jy97Z9QYDy76SuseRw00rF1H0JA02lj/U2NG2pvKyvxoFbyOOm2X8Muwu&#10;5+3teEjev3YxKfX4MG2eQQSawh8MP/W5OhTc6eSuVnvRsk4WTCqYJekSBAPJ73FiZxWlIItc/p9Q&#10;fAMAAP//AwBQSwECLQAUAAYACAAAACEAtoM4kv4AAADhAQAAEwAAAAAAAAAAAAAAAAAAAAAAW0Nv&#10;bnRlbnRfVHlwZXNdLnhtbFBLAQItABQABgAIAAAAIQA4/SH/1gAAAJQBAAALAAAAAAAAAAAAAAAA&#10;AC8BAABfcmVscy8ucmVsc1BLAQItABQABgAIAAAAIQB7KPPXNAQAAEcXAAAOAAAAAAAAAAAAAAAA&#10;AC4CAABkcnMvZTJvRG9jLnhtbFBLAQItABQABgAIAAAAIQD5UQG63wAAAAoBAAAPAAAAAAAAAAAA&#10;AAAAAI4GAABkcnMvZG93bnJldi54bWxQSwUGAAAAAAQABADzAAAAmgcAAAAA&#10;">
                      <v:rect id="Rectangle 11" o:spid="_x0000_s1027" style="position:absolute;left:1774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jEwgAAANsAAAAPAAAAZHJzL2Rvd25yZXYueG1sRE9Na8JA&#10;EL0X/A/LCL3pJhWqRDciglBKKTStB29DdsxGs7Mhu43RX98VhN7m8T5ntR5sI3rqfO1YQTpNQBCX&#10;TtdcKfj53k0WIHxA1tg4JgVX8rDOR08rzLS78Bf1RahEDGGfoQITQptJ6UtDFv3UtcSRO7rOYoiw&#10;q6Tu8BLDbSNfkuRVWqw5NhhsaWuoPBe/VsH7aT4rTL/pb7NP2hu3/zjstl6p5/GwWYIINIR/8cP9&#10;puP8FO6/xANk/gcAAP//AwBQSwECLQAUAAYACAAAACEA2+H2y+4AAACFAQAAEwAAAAAAAAAAAAAA&#10;AAAAAAAAW0NvbnRlbnRfVHlwZXNdLnhtbFBLAQItABQABgAIAAAAIQBa9CxbvwAAABUBAAALAAAA&#10;AAAAAAAAAAAAAB8BAABfcmVscy8ucmVsc1BLAQItABQABgAIAAAAIQCXgdjEwgAAANsAAAAPAAAA&#10;AAAAAAAAAAAAAAcCAABkcnMvZG93bnJldi54bWxQSwUGAAAAAAMAAwC3AAAA9gIAAAAA&#10;" fillcolor="#f46036 [3204]" stroked="f" strokeweight="1pt"/>
                      <v:rect id="Rectangle 12" o:spid="_x0000_s1028" style="position:absolute;left:8734;top:3002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8bwAAAANsAAAAPAAAAZHJzL2Rvd25yZXYueG1sRE/NSgMx&#10;EL4LfYcwBW82aQXRbdNSCkWpXqx9gOlmulm6mSzJ2K4+vREEb/Px/c5iNYROXSjlNrKF6cSAIq6j&#10;a7mxcPjY3j2CyoLssItMFr4ow2o5ullg5eKV3+myl0aVEM4VWvAifaV1rj0FzJPYExfuFFNAKTA1&#10;2iW8lvDQ6ZkxDzpgy6XBY08bT/V5/xkspIbvn95ed3Q8otkZH+T7uRdrb8fDeg5KaJB/8Z/7xZX5&#10;M/j9pRyglz8AAAD//wMAUEsBAi0AFAAGAAgAAAAhANvh9svuAAAAhQEAABMAAAAAAAAAAAAAAAAA&#10;AAAAAFtDb250ZW50X1R5cGVzXS54bWxQSwECLQAUAAYACAAAACEAWvQsW78AAAAVAQAACwAAAAAA&#10;AAAAAAAAAAAfAQAAX3JlbHMvLnJlbHNQSwECLQAUAAYACAAAACEAkpX/G8AAAADbAAAADwAAAAAA&#10;AAAAAAAAAAAHAgAAZHJzL2Rvd25yZXYueG1sUEsFBgAAAAADAAMAtwAAAPQCAAAAAA==&#10;" fillcolor="#fabfae [1300]" stroked="f" strokeweight="1pt"/>
                      <v:rect id="Rectangle 13" o:spid="_x0000_s1029" style="position:absolute;left:13647;top:7369;width:6137;height:6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8rdvwAAANsAAAAPAAAAZHJzL2Rvd25yZXYueG1sRE9Li8Iw&#10;EL4L/ocwC9403RVEqqnIgiB4EB8I3oZmtukjk9Jktf33RljY23x8z1lvetuIB3W+dKzgc5aAIM6d&#10;LrlQcL3spksQPiBrbByTgoE8bLLxaI2pdk8+0eMcChFD2KeowITQplL63JBFP3MtceR+XGcxRNgV&#10;Unf4jOG2kV9JspAWS44NBlv6NpTX51+rAA+m1vW1urnqfmS556Got4NSk49+uwIRqA//4j/3Xsf5&#10;c3j/Eg+Q2QsAAP//AwBQSwECLQAUAAYACAAAACEA2+H2y+4AAACFAQAAEwAAAAAAAAAAAAAAAAAA&#10;AAAAW0NvbnRlbnRfVHlwZXNdLnhtbFBLAQItABQABgAIAAAAIQBa9CxbvwAAABUBAAALAAAAAAAA&#10;AAAAAAAAAB8BAABfcmVscy8ucmVsc1BLAQItABQABgAIAAAAIQApu8rdvwAAANsAAAAPAAAAAAAA&#10;AAAAAAAAAAcCAABkcnMvZG93bnJldi54bWxQSwUGAAAAAAMAAwC3AAAA8wIAAAAA&#10;" fillcolor="#f89f86 [1940]" stroked="f" strokeweight="1pt"/>
                      <v:rect id="Rectangle 15" o:spid="_x0000_s1030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rcJwwAAANsAAAAPAAAAZHJzL2Rvd25yZXYueG1sRE9Na8JA&#10;EL0X/A/LCL3VjQVDja4iYiWHlmL04HHIjtlodjZkV5P++26h0Ns83ucs14NtxIM6XztWMJ0kIIhL&#10;p2uuFJyO7y9vIHxA1tg4JgXf5GG9Gj0tMdOu5wM9ilCJGMI+QwUmhDaT0peGLPqJa4kjd3GdxRBh&#10;V0ndYR/DbSNfkySVFmuODQZb2hoqb8XdKhiS2WbXf5jdrU7388/imqf511mp5/GwWYAINIR/8Z87&#10;13H+DH5/iQfI1Q8AAAD//wMAUEsBAi0AFAAGAAgAAAAhANvh9svuAAAAhQEAABMAAAAAAAAAAAAA&#10;AAAAAAAAAFtDb250ZW50X1R5cGVzXS54bWxQSwECLQAUAAYACAAAACEAWvQsW78AAAAVAQAACwAA&#10;AAAAAAAAAAAAAAAfAQAAX3JlbHMvLnJlbHNQSwECLQAUAAYACAAAACEAiU63CcMAAADbAAAADwAA&#10;AAAAAAAAAAAAAAAHAgAAZHJzL2Rvd25yZXYueG1sUEsFBgAAAAADAAMAtwAAAPcCAAAAAA==&#10;" fillcolor="#2f4b83 [3207]" stroked="f"/>
                      <v:rect id="Rectangle 16" o:spid="_x0000_s1031" style="position:absolute;left:5459;top:9007;width:4222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dNwgAAANsAAAAPAAAAZHJzL2Rvd25yZXYueG1sRE9LawIx&#10;EL4L/Q9hCl6kZhVcZGsU8Q3qQdtLb8NmurvtZhI2Udd/3wgFb/PxPWcya00trtT4yrKCQT8BQZxb&#10;XXGh4PNj/TYG4QOyxtoyKbiTh9n0pTPBTNsbn+h6DoWIIewzVFCG4DIpfV6SQd+3jjhy37YxGCJs&#10;CqkbvMVwU8thkqTSYMWxoURHi5Ly3/PFKHCnr3Tdc/P9CDerw/hofva77VKp7ms7fwcRqA1P8b97&#10;p+P8FB6/xAPk9A8AAP//AwBQSwECLQAUAAYACAAAACEA2+H2y+4AAACFAQAAEwAAAAAAAAAAAAAA&#10;AAAAAAAAW0NvbnRlbnRfVHlwZXNdLnhtbFBLAQItABQABgAIAAAAIQBa9CxbvwAAABUBAAALAAAA&#10;AAAAAAAAAAAAAB8BAABfcmVscy8ucmVsc1BLAQItABQABgAIAAAAIQCgQCdNwgAAANsAAAAPAAAA&#10;AAAAAAAAAAAAAAcCAABkcnMvZG93bnJldi54bWxQSwUGAAAAAAMAAwC3AAAA9gIAAAAA&#10;" fillcolor="#bdcedd [1301]" stroked="f" strokeweight="1pt"/>
                      <w10:wrap anchory="page"/>
                    </v:group>
                  </w:pict>
                </mc:Fallback>
              </mc:AlternateContent>
            </w:r>
          </w:p>
        </w:tc>
      </w:tr>
      <w:tr w:rsidR="00FB3767" w14:paraId="6995EE09" w14:textId="77777777" w:rsidTr="0092124E">
        <w:trPr>
          <w:trHeight w:val="4869"/>
        </w:trPr>
        <w:tc>
          <w:tcPr>
            <w:tcW w:w="5280" w:type="dxa"/>
          </w:tcPr>
          <w:p w14:paraId="4CC11DCA" w14:textId="072FFA45" w:rsidR="00FB3767" w:rsidRDefault="00491776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3A6F50ED" wp14:editId="46DA4DD4">
                      <wp:simplePos x="0" y="0"/>
                      <wp:positionH relativeFrom="column">
                        <wp:posOffset>1587679</wp:posOffset>
                      </wp:positionH>
                      <wp:positionV relativeFrom="paragraph">
                        <wp:posOffset>4561205</wp:posOffset>
                      </wp:positionV>
                      <wp:extent cx="4876165" cy="1801495"/>
                      <wp:effectExtent l="0" t="0" r="635" b="8255"/>
                      <wp:wrapNone/>
                      <wp:docPr id="213" name="Group 213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165" cy="1801495"/>
                                <a:chOff x="0" y="-16782"/>
                                <a:chExt cx="2222828" cy="821921"/>
                              </a:xfrm>
                            </wpg:grpSpPr>
                            <wpg:grpSp>
                              <wpg:cNvPr id="18" name="Group 18"/>
                              <wpg:cNvGrpSpPr/>
                              <wpg:grpSpPr>
                                <a:xfrm>
                                  <a:off x="0" y="68239"/>
                                  <a:ext cx="873451" cy="438582"/>
                                  <a:chOff x="0" y="0"/>
                                  <a:chExt cx="2688609" cy="1350607"/>
                                </a:xfrm>
                              </wpg:grpSpPr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1774209" y="0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ectangle 20"/>
                                <wps:cNvSpPr/>
                                <wps:spPr>
                                  <a:xfrm>
                                    <a:off x="873457" y="300250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ectangle 21"/>
                                <wps:cNvSpPr/>
                                <wps:spPr>
                                  <a:xfrm>
                                    <a:off x="1364776" y="736979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Rectangle 26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Rectangle 29"/>
                                <wps:cNvSpPr/>
                                <wps:spPr>
                                  <a:xfrm>
                                    <a:off x="545911" y="900752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7" name="Group 207"/>
                              <wpg:cNvGrpSpPr/>
                              <wpg:grpSpPr>
                                <a:xfrm>
                                  <a:off x="750627" y="-16782"/>
                                  <a:ext cx="1472201" cy="821921"/>
                                  <a:chOff x="0" y="-27577"/>
                                  <a:chExt cx="2416864" cy="1350607"/>
                                </a:xfrm>
                              </wpg:grpSpPr>
                              <wps:wsp>
                                <wps:cNvPr id="208" name="Rectangle 208"/>
                                <wps:cNvSpPr/>
                                <wps:spPr>
                                  <a:xfrm>
                                    <a:off x="1502464" y="-27577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tangle 209"/>
                                <wps:cNvSpPr/>
                                <wps:spPr>
                                  <a:xfrm>
                                    <a:off x="601711" y="272673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Rectangle 210"/>
                                <wps:cNvSpPr/>
                                <wps:spPr>
                                  <a:xfrm>
                                    <a:off x="1093031" y="709402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" name="Rectangle 211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" name="Rectangle 212"/>
                                <wps:cNvSpPr/>
                                <wps:spPr>
                                  <a:xfrm>
                                    <a:off x="274166" y="873175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295FA4" id="Group 213" o:spid="_x0000_s1026" alt="colored graphic boxes" style="position:absolute;margin-left:125pt;margin-top:359.15pt;width:383.95pt;height:141.85pt;z-index:-251614208;mso-width-relative:margin;mso-height-relative:margin" coordorigin=",-167" coordsize="22228,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ZwcwUAANUtAAAOAAAAZHJzL2Uyb0RvYy54bWzsWttu2zgQfV9g/0HQe2KSulA24hRB2gQL&#10;ZNug6aLPjETZAiRRS8mxs1/f4UWyYnvbOEWKdpd5cCjeZzhzNDyjszebqvQeuGwLUc99fIp8j9ep&#10;yIp6Mff/+nR1kvhe27E6Y6Wo+dx/5K3/5vz3387WzYwTsRRlxqUHk9TtbN3M/WXXNbPJpE2XvGLt&#10;qWh4DY25kBXr4FEuJplka5i9KicEoXiyFjJrpEh520LtW9Pon+v585yn3Yc8b3nnlXMf9tbpX6l/&#10;79Xv5PyMzRaSNcsitdtgL9hFxYoaFh2mess65q1ksTdVVaRStCLvTlNRTUSeFynXMoA0GO1Icy3F&#10;qtGyLGbrRTOoCVS7o6cXT5u+f7iVXpHNfYID36tZBYek1/V0RcbbFNSVilJInnm9pu7FBg4SlLdu&#10;FjOY41o2d82ttBUL86T0scllpf6DpN5Gq/1xUDvfdF4KlWFCYxxHvpdCG04QDqeROZh0Cae3HXeC&#10;Y5qQvumdHU7gLyFgZ2p4QvCUYNVl0i8+UXsctjQ8DHu38mOYYSw+PL9UvjghwdRss5cxoUEYYbPH&#10;MEiirRhPJLQGmS4H4eIkidHU6iaIUIzoV6UDN2q3ltJ+n6XcLVnDtQG26pR7TcF2jKY+gn+xelFy&#10;D2t5143uN5hCO2vBKg7YAaY0JEqsfWuY4jBE4KrqNG15fJps1si2u+ai8lRh7kvYg3Y99nDTdqZr&#10;30WtXNbqtxZXRVmaVlUDRtFvTpe6x5Kb3h95Dv4AZkn0rBqJ+GUpvQcGGMLSlNcdNk1LlnFTHSH4&#10;s+cyjNA2WNYwoZo5h/WHue0ECuX25za7tP3VUK6BbBiMvrYxM3gYoVcWdTcMropayEMTlCCVXdn0&#10;75VkVKO0dC+yR7ABKQyMtk16VcAZ3LC2u2UScBOODd4F3Qf4yUuxnvvClnxvKeQ/h+pVfzBSaPW9&#10;NeDw3G//XjHJfa/8owbz1SYAwK0fwogSWEOOW+7HLfWquhRwTOBpsDtdVP27si/mUlSf4ZVxoVaF&#10;JlansDYAXCf7h8vOvB/gpZPyiwvdDcC6Yd1NfdekanKlVWVjnzafmWysIXbg6+9F7zJstmOPpq8a&#10;WYuLVSfyQhvrVq9W3+C+Cpp+gB8rVe76MdSBEajlwd+/7cca1qh24wAhEln86lEvxkGIYRXly7Zs&#10;TKx/LfSO+kxfbkVZZMqRlRoHP9v3zHJV/SkyUw9gYlwToGBVKbTVjhz31fCeGGbSHvtkEYceuUMP&#10;hx4HogCIsvbRQ79Cno0eOIhDSmMNHzSIp3QnaALIiPvAzpZ/OHwMOPEUPgZUcfAxiorM6bjgwwUf&#10;ozt5HxFZWOivm+D2e8FHfFTwAYEFxBURDQiy98U+7gjhBpnYuMOWXxk4zGXBxR3u1jK+m7hby/fw&#10;VP8CHAfYB3Ic+xCF0RRD+KIYBoRoZCmlAT2AUKKWjgpN+dXQ436hF1dRxPhu464d7trxy5EWW6LV&#10;cKuac92lWQnwl/bFb2lmQ2geSSRTYEKJIR7GrHDvwjikBAh1wzxsOWE222WUwdGpJlRV07ueUQ5x&#10;nMThT0W6EjTw01vWVVUCND3/whUhEirBAPlORqL3anPcqwF6F8W4KGbItr1KDkUnP/buP5AROcad&#10;Y4SpjWMIJTEN1GhIF1gYc+zr4fyKJo9d7sblbn7l3I1Kq+zhB1Qegx8YTQMUmIsQRdMQ7VyEHP/q&#10;AETnxVWA6ZK//63krwoc9gHkuATOz8TAhgr6HI8CGnD5F5d/+Xb+BZND/q8jgGfzCYQCU2Lyt/Al&#10;CAbS9MkFxJKn+vOP1yZSzYdZLg1jQNARGP9jAmPMw+oyfDusX4326131cfL4Gcrjr7HPvwAAAP//&#10;AwBQSwMEFAAGAAgAAAAhAD7Zw5ziAAAADQEAAA8AAABkcnMvZG93bnJldi54bWxMj8FqwzAQRO+F&#10;/oPYQm+NJIc0qWs5hND2FApNCqW3jbWxTSzJWIrt/H3lU3ObZYbZN9l6NA3rqfO1swrkTAAjWzhd&#10;21LB9+H9aQXMB7QaG2dJwZU8rPP7uwxT7Qb7Rf0+lCyWWJ+igiqENuXcFxUZ9DPXko3eyXUGQzy7&#10;kusOh1huGp4I8cwN1jZ+qLClbUXFeX8xCj4GHDZz+dbvzqft9few+PzZSVLq8WHcvAILNIb/MEz4&#10;ER3yyHR0F6s9axQkCxG3BAVLuZoDmxJCLl+AHSclEgE8z/jtivwPAAD//wMAUEsBAi0AFAAGAAgA&#10;AAAhALaDOJL+AAAA4QEAABMAAAAAAAAAAAAAAAAAAAAAAFtDb250ZW50X1R5cGVzXS54bWxQSwEC&#10;LQAUAAYACAAAACEAOP0h/9YAAACUAQAACwAAAAAAAAAAAAAAAAAvAQAAX3JlbHMvLnJlbHNQSwEC&#10;LQAUAAYACAAAACEAKVM2cHMFAADVLQAADgAAAAAAAAAAAAAAAAAuAgAAZHJzL2Uyb0RvYy54bWxQ&#10;SwECLQAUAAYACAAAACEAPtnDnOIAAAANAQAADwAAAAAAAAAAAAAAAADNBwAAZHJzL2Rvd25yZXYu&#10;eG1sUEsFBgAAAAAEAAQA8wAAANwIAAAAAA==&#10;">
                      <v:group id="Group 18" o:spid="_x0000_s1027" style="position:absolute;top:682;width:8734;height:4386" coordsize="26886,1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rect id="Rectangle 19" o:spid="_x0000_s1028" style="position:absolute;left:1774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TCwgAAANsAAAAPAAAAZHJzL2Rvd25yZXYueG1sRE9Na8JA&#10;EL0X/A/LCN7qRgWr0VVEEIoUoakevA3ZMRvNzobsNqb+erdQ6G0e73OW685WoqXGl44VjIYJCOLc&#10;6ZILBcev3esMhA/IGivHpOCHPKxXvZclptrd+ZPaLBQihrBPUYEJoU6l9Lkhi37oauLIXVxjMUTY&#10;FFI3eI/htpLjJJlKiyXHBoM1bQ3lt+zbKthf3yaZaTftY3Kgk3Gnj/Nu65Ua9LvNAkSgLvyL/9zv&#10;Os6fw+8v8QC5egIAAP//AwBQSwECLQAUAAYACAAAACEA2+H2y+4AAACFAQAAEwAAAAAAAAAAAAAA&#10;AAAAAAAAW0NvbnRlbnRfVHlwZXNdLnhtbFBLAQItABQABgAIAAAAIQBa9CxbvwAAABUBAAALAAAA&#10;AAAAAAAAAAAAAB8BAABfcmVscy8ucmVsc1BLAQItABQABgAIAAAAIQBp99TCwgAAANsAAAAPAAAA&#10;AAAAAAAAAAAAAAcCAABkcnMvZG93bnJldi54bWxQSwUGAAAAAAMAAwC3AAAA9gIAAAAA&#10;" fillcolor="#f46036 [3204]" stroked="f" strokeweight="1pt"/>
                        <v:rect id="Rectangle 20" o:spid="_x0000_s1029" style="position:absolute;left:8734;top:3002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5KvwAAANsAAAAPAAAAZHJzL2Rvd25yZXYueG1sRE/NagIx&#10;EL4X+g5hBG81UUHa1ShSKC22l2ofYNyMm8XNZEmmuu3TNwehx4/vf7UZQqculHIb2cJ0YkAR19G1&#10;3Fj4Orw8PILKguywi0wWfijDZn1/t8LKxSt/0mUvjSohnCu04EX6SutcewqYJ7EnLtwppoBSYGq0&#10;S3gt4aHTM2MWOmDLpcFjT8+e6vP+O1hIDc+fPt53dDyi2Rkf5Pe1F2vHo2G7BCU0yL/45n5zFmZl&#10;fflSfoBe/wEAAP//AwBQSwECLQAUAAYACAAAACEA2+H2y+4AAACFAQAAEwAAAAAAAAAAAAAAAAAA&#10;AAAAW0NvbnRlbnRfVHlwZXNdLnhtbFBLAQItABQABgAIAAAAIQBa9CxbvwAAABUBAAALAAAAAAAA&#10;AAAAAAAAAB8BAABfcmVscy8ucmVsc1BLAQItABQABgAIAAAAIQDDZw5KvwAAANsAAAAPAAAAAAAA&#10;AAAAAAAAAAcCAABkcnMvZG93bnJldi54bWxQSwUGAAAAAAMAAwC3AAAA8wIAAAAA&#10;" fillcolor="#fabfae [1300]" stroked="f" strokeweight="1pt"/>
                        <v:rect id="Rectangle 21" o:spid="_x0000_s1030" style="position:absolute;left:13647;top:7369;width:6137;height:6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TuMwwAAANsAAAAPAAAAZHJzL2Rvd25yZXYueG1sRI9Ba8JA&#10;FITvBf/D8gremo05lBJdRQqFgAepFcHbI/u6G5N9G7KrJv/eLRQ8DjPzDbPajK4TNxpC41nBIstB&#10;ENdeN2wUHH++3j5AhIissfNMCiYKsFnPXlZYan/nb7odohEJwqFEBTbGvpQy1JYchsz3xMn79YPD&#10;mORgpB7wnuCuk0Wev0uHDacFiz19Wqrbw9UpwJ1tdXu8nPzlvGdZ8WTa7aTU/HXcLkFEGuMz/N+u&#10;tIJiAX9f0g+Q6wcAAAD//wMAUEsBAi0AFAAGAAgAAAAhANvh9svuAAAAhQEAABMAAAAAAAAAAAAA&#10;AAAAAAAAAFtDb250ZW50X1R5cGVzXS54bWxQSwECLQAUAAYACAAAACEAWvQsW78AAAAVAQAACwAA&#10;AAAAAAAAAAAAAAAfAQAAX3JlbHMvLnJlbHNQSwECLQAUAAYACAAAACEAeEk7jMMAAADbAAAADwAA&#10;AAAAAAAAAAAAAAAHAgAAZHJzL2Rvd25yZXYueG1sUEsFBgAAAAADAAMAtwAAAPcCAAAAAA==&#10;" fillcolor="#f89f86 [1940]" stroked="f" strokeweight="1pt"/>
                        <v:rect id="Rectangle 26" o:spid="_x0000_s1031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3wxgAAANsAAAAPAAAAZHJzL2Rvd25yZXYueG1sRI9Ba8JA&#10;FITvBf/D8oReim4qGCR1E6StVVAP2l56e2SfSWz27ZLdavrv3YLgcZiZb5h50ZtWnKnzjWUFz+ME&#10;BHFpdcOVgq/P5WgGwgdkja1lUvBHHop88DDHTNsL7+l8CJWIEPYZKqhDcJmUvqzJoB9bRxy9o+0M&#10;hii7SuoOLxFuWjlJklQabDgu1Ojotaby5/BrFLj9d7p8covNFD/et7OdOW3WqzelHof94gVEoD7c&#10;w7f2WiuYpPD/Jf4AmV8BAAD//wMAUEsBAi0AFAAGAAgAAAAhANvh9svuAAAAhQEAABMAAAAAAAAA&#10;AAAAAAAAAAAAAFtDb250ZW50X1R5cGVzXS54bWxQSwECLQAUAAYACAAAACEAWvQsW78AAAAVAQAA&#10;CwAAAAAAAAAAAAAAAAAfAQAAX3JlbHMvLnJlbHNQSwECLQAUAAYACAAAACEAbizt8MYAAADbAAAA&#10;DwAAAAAAAAAAAAAAAAAHAgAAZHJzL2Rvd25yZXYueG1sUEsFBgAAAAADAAMAtwAAAPoCAAAAAA==&#10;" fillcolor="#bdcedd [1301]" stroked="f" strokeweight="1pt"/>
                        <v:rect id="Rectangle 29" o:spid="_x0000_s1032" style="position:absolute;left:5459;top:9007;width:4222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kgwwAAANsAAAAPAAAAZHJzL2Rvd25yZXYueG1sRI9Pi8Iw&#10;FMTvgt8hPGFvmiqraDWKiLoe/Yd4fDTPtti8lCZrq5/eCAt7HGbmN8xs0ZhCPKhyuWUF/V4Egjix&#10;OudUwfm06Y5BOI+ssbBMCp7kYDFvt2YYa1vzgR5Hn4oAYRejgsz7MpbSJRkZdD1bEgfvZiuDPsgq&#10;lbrCOsBNIQdRNJIGcw4LGZa0yii5H3+NgvR5Xm77w8No8tr+XDf5af+9vtRKfXWa5RSEp8b/h//a&#10;O61gMIHPl/AD5PwNAAD//wMAUEsBAi0AFAAGAAgAAAAhANvh9svuAAAAhQEAABMAAAAAAAAAAAAA&#10;AAAAAAAAAFtDb250ZW50X1R5cGVzXS54bWxQSwECLQAUAAYACAAAACEAWvQsW78AAAAVAQAACwAA&#10;AAAAAAAAAAAAAAAfAQAAX3JlbHMvLnJlbHNQSwECLQAUAAYACAAAACEAM9k5IMMAAADbAAAADwAA&#10;AAAAAAAAAAAAAAAHAgAAZHJzL2Rvd25yZXYueG1sUEsFBgAAAAADAAMAtwAAAPcCAAAAAA==&#10;" fillcolor="white [3214]" stroked="f" strokeweight="1pt"/>
                      </v:group>
                      <v:group id="Group 207" o:spid="_x0000_s1033" style="position:absolute;left:7506;top:-167;width:14722;height:8218" coordorigin=",-275" coordsize="24168,1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<v:rect id="Rectangle 208" o:spid="_x0000_s1034" style="position:absolute;left:15024;top:-275;width:9144;height:9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G9LwwAAANwAAAAPAAAAZHJzL2Rvd25yZXYueG1sRE/Pa8Iw&#10;FL4L+x/CG3jTdC3o6IwihcKQMVidh90ezbOpa15Kk9Vuf705DDx+fL83u8l2YqTBt44VPC0TEMS1&#10;0y03Cj6P5eIZhA/IGjvHpOCXPOy2D7MN5tpd+YPGKjQihrDPUYEJoc+l9LUhi37peuLInd1gMUQ4&#10;NFIPeI3htpNpkqykxZZjg8GeCkP1d/VjFRwu66wy4378y97pZNzp7assvFLzx2n/AiLQFO7if/er&#10;VpAmcW08E4+A3N4AAAD//wMAUEsBAi0AFAAGAAgAAAAhANvh9svuAAAAhQEAABMAAAAAAAAAAAAA&#10;AAAAAAAAAFtDb250ZW50X1R5cGVzXS54bWxQSwECLQAUAAYACAAAACEAWvQsW78AAAAVAQAACwAA&#10;AAAAAAAAAAAAAAAfAQAAX3JlbHMvLnJlbHNQSwECLQAUAAYACAAAACEAdcxvS8MAAADcAAAADwAA&#10;AAAAAAAAAAAAAAAHAgAAZHJzL2Rvd25yZXYueG1sUEsFBgAAAAADAAMAtwAAAPcCAAAAAA==&#10;" fillcolor="#f46036 [3204]" stroked="f" strokeweight="1pt"/>
                        <v:rect id="Rectangle 209" o:spid="_x0000_s1035" style="position:absolute;left:6017;top:2726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UdwwAAANwAAAAPAAAAZHJzL2Rvd25yZXYueG1sRI9RSwMx&#10;EITfC/6HsIJvbWIFac/LFRFEqb609QdsL+vl8LI5krU9/fVGEHwcZuYbpt5MYVAnSrmPbOF6YUAR&#10;t9H13Fl4OzzOV6CyIDscIpOFL8qwaS5mNVYunnlHp710qkA4V2jBi4yV1rn1FDAv4khcvPeYAkqR&#10;qdMu4bnAw6CXxtzqgD2XBY8jPXhqP/afwULq+Gb9+rKl4xHN1vgg30+jWHt1Od3fgRKa5D/81352&#10;FpZmDb9nyhHQzQ8AAAD//wMAUEsBAi0AFAAGAAgAAAAhANvh9svuAAAAhQEAABMAAAAAAAAAAAAA&#10;AAAAAAAAAFtDb250ZW50X1R5cGVzXS54bWxQSwECLQAUAAYACAAAACEAWvQsW78AAAAVAQAACwAA&#10;AAAAAAAAAAAAAAAfAQAAX3JlbHMvLnJlbHNQSwECLQAUAAYACAAAACEATz+1HcMAAADcAAAADwAA&#10;AAAAAAAAAAAAAAAHAgAAZHJzL2Rvd25yZXYueG1sUEsFBgAAAAADAAMAtwAAAPcCAAAAAA==&#10;" fillcolor="#fabfae [1300]" stroked="f" strokeweight="1pt"/>
                        <v:rect id="Rectangle 210" o:spid="_x0000_s1036" style="position:absolute;left:10930;top:7094;width:6136;height:6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ncvQAAANwAAAAPAAAAZHJzL2Rvd25yZXYueG1sRE+7CsIw&#10;FN0F/yFcwU1THUSqUUQQBAfxgeB2aa5NbXNTmqjt35tBcDyc93Ld2kq8qfGFYwWTcQKCOHO64FzB&#10;9bIbzUH4gKyxckwKOvKwXvV7S0y1+/CJ3ueQixjCPkUFJoQ6ldJnhiz6sauJI/dwjcUQYZNL3eAn&#10;httKTpNkJi0WHBsM1rQ1lJXnl1WAB1Pq8vq8uef9yHLPXV5uOqWGg3azABGoDX/xz73XCqaTOD+e&#10;iUdArr4AAAD//wMAUEsBAi0AFAAGAAgAAAAhANvh9svuAAAAhQEAABMAAAAAAAAAAAAAAAAAAAAA&#10;AFtDb250ZW50X1R5cGVzXS54bWxQSwECLQAUAAYACAAAACEAWvQsW78AAAAVAQAACwAAAAAAAAAA&#10;AAAAAAAfAQAAX3JlbHMvLnJlbHNQSwECLQAUAAYACAAAACEA9Fpp3L0AAADcAAAADwAAAAAAAAAA&#10;AAAAAAAHAgAAZHJzL2Rvd25yZXYueG1sUEsFBgAAAAADAAMAtwAAAPECAAAAAA==&#10;" fillcolor="#f89f86 [1940]" stroked="f" strokeweight="1pt"/>
                        <v:rect id="Rectangle 211" o:spid="_x0000_s1037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ZD6xgAAANwAAAAPAAAAZHJzL2Rvd25yZXYueG1sRI9Ba8JA&#10;FITvgv9heQUvoptoKZq6SlMQ9FKtCuLtkX0mwezbkF01/vtuQfA4zMw3zGzRmkrcqHGlZQXxMAJB&#10;nFldcq7gsF8OJiCcR9ZYWSYFD3KwmHc7M0y0vfMv3XY+FwHCLkEFhfd1IqXLCjLohrYmDt7ZNgZ9&#10;kE0udYP3ADeVHEXRhzRYclgosKbvgrLL7moUXNfx4/y+ycfrfZqe0um2X/vjj1K9t/brE4Sn1r/C&#10;z/ZKKxjFMfyfCUdAzv8AAAD//wMAUEsBAi0AFAAGAAgAAAAhANvh9svuAAAAhQEAABMAAAAAAAAA&#10;AAAAAAAAAAAAAFtDb250ZW50X1R5cGVzXS54bWxQSwECLQAUAAYACAAAACEAWvQsW78AAAAVAQAA&#10;CwAAAAAAAAAAAAAAAAAfAQAAX3JlbHMvLnJlbHNQSwECLQAUAAYACAAAACEAsemQ+sYAAADcAAAA&#10;DwAAAAAAAAAAAAAAAAAHAgAAZHJzL2Rvd25yZXYueG1sUEsFBgAAAAADAAMAtwAAAPoCAAAAAA==&#10;" fillcolor="#2f4b83 [3207]" stroked="f" strokeweight="1pt"/>
                        <v:rect id="Rectangle 212" o:spid="_x0000_s1038" style="position:absolute;left:2741;top:8731;width:4223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m5xgAAANwAAAAPAAAAZHJzL2Rvd25yZXYueG1sRI9BawIx&#10;FITvgv8hvEIvUrMuVGQ1imhtBe1B68XbY/Pc3bp5CZtU139vBKHHYWa+YSaz1tTiQo2vLCsY9BMQ&#10;xLnVFRcKDj+rtxEIH5A11pZJwY08zKbdzgQzba+8o8s+FCJC2GeooAzBZVL6vCSDvm8dcfROtjEY&#10;omwKqRu8RripZZokQ2mw4rhQoqNFSfl5/2cUuN1xuOq5+eYdPz+2o2/zu1l/LZV6fWnnYxCB2vAf&#10;frbXWkE6SOFxJh4BOb0DAAD//wMAUEsBAi0AFAAGAAgAAAAhANvh9svuAAAAhQEAABMAAAAAAAAA&#10;AAAAAAAAAAAAAFtDb250ZW50X1R5cGVzXS54bWxQSwECLQAUAAYACAAAACEAWvQsW78AAAAVAQAA&#10;CwAAAAAAAAAAAAAAAAAfAQAAX3JlbHMvLnJlbHNQSwECLQAUAAYACAAAACEAB6GJucYAAADcAAAA&#10;DwAAAAAAAAAAAAAAAAAHAgAAZHJzL2Rvd25yZXYueG1sUEsFBgAAAAADAAMAtwAAAPoCAAAAAA==&#10;" fillcolor="#bdcedd [1301]" stroked="f" strokeweight="1pt"/>
                      </v:group>
                    </v:group>
                  </w:pict>
                </mc:Fallback>
              </mc:AlternateContent>
            </w:r>
          </w:p>
        </w:tc>
        <w:tc>
          <w:tcPr>
            <w:tcW w:w="5280" w:type="dxa"/>
          </w:tcPr>
          <w:p w14:paraId="27A0B723" w14:textId="56623EAB" w:rsidR="00FB3767" w:rsidRDefault="00B57E62" w:rsidP="00997614">
            <w:pPr>
              <w:ind w:left="144" w:right="144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45679C61" wp14:editId="5B1B3EEE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2318385</wp:posOffset>
                  </wp:positionV>
                  <wp:extent cx="2253615" cy="2183301"/>
                  <wp:effectExtent l="0" t="0" r="0" b="7620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218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80" w:type="dxa"/>
          </w:tcPr>
          <w:p w14:paraId="5B9E7907" w14:textId="3B2000F6" w:rsidR="00FB3767" w:rsidRDefault="001F40C3" w:rsidP="00491776">
            <w:pPr>
              <w:pStyle w:val="Heading1"/>
              <w:ind w:left="144" w:right="14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1436B74" wp14:editId="3303DC5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910590</wp:posOffset>
                      </wp:positionV>
                      <wp:extent cx="3194050" cy="2040255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94050" cy="2040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353B0E" w14:textId="33CAB44D" w:rsidR="00022169" w:rsidRPr="00491776" w:rsidRDefault="00805F5E" w:rsidP="00B57E62">
                                  <w:pPr>
                                    <w:pStyle w:val="Title"/>
                                    <w:jc w:val="center"/>
                                  </w:pPr>
                                  <w:r>
                                    <w:t>Natural Mosquito Remedies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436B74" id="Text Box 24" o:spid="_x0000_s1031" type="#_x0000_t202" style="position:absolute;left:0;text-align:left;margin-left:-1.4pt;margin-top:71.7pt;width:251.5pt;height:160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VkMQIAAFwEAAAOAAAAZHJzL2Uyb0RvYy54bWysVF1v2jAUfZ+0/2D5fSRQ6FpEqFgrpklV&#10;WwmmPhvHIZESX882JOzX79jho+v2NO3FXN97uR/nHGd21zU12yvrKtIZHw5SzpSWlFd6m/Hv6+Wn&#10;G86cFzoXNWmV8YNy/G7+8cOsNVM1opLqXFmGItpNW5Px0nszTRInS9UINyCjNIIF2UZ4XO02ya1o&#10;Ub2pk1GaXict2dxYkso5eB/6IJ/H+kWhpH8uCqc8qzOO2Xw8bTw34UzmMzHdWmHKSh7HEP8wRSMq&#10;jabnUg/CC7az1R+lmkpaclT4gaQmoaKopIo7YJth+m6bVSmMirsAHGfOMLn/V1Y+7V8sq/KMj8ac&#10;adGAo7XqPPtCHYML+LTGTZG2Mkj0Hfzg+eR3cIa1u8I24RcLMcSB9OGMbqgm4bwa3o7TCUISsVE6&#10;TkeTSaiTXP5urPNfFTUsGBm3oC+iKvaPzvepp5TQTdOyqutIYa1Zm/HrK9T/LYLitUaPsEQ/bLB8&#10;t+ni0ucFN5QfsJ+lXiHOyGWFGR6F8y/CQhKYGzL3zziKmtCLjhZnJdmff/OHfDCFKGctJJZx92Mn&#10;rOKs/qbB4e1wPA6ajJfx5DP0zJl9G9pcQiBn19wTZDzEizIymiHf1yezsNS84jksQluEhJZonnF/&#10;Mu99r3w8J6kWi5gEGRrhH/XKyFA6gBcgXnevwpojDx4UPtFJjWL6jo4+t4d9sfNUVJGrAHQP6xF/&#10;SDiyfXxu4Y28vcesy0dh/gsAAP//AwBQSwMEFAAGAAgAAAAhAE2ZLiffAAAACgEAAA8AAABkcnMv&#10;ZG93bnJldi54bWxMj8FOwzAQRO9I/IO1SNxauyEECHEqFIEqjpQe4ObaSxIRr6PYbQNfz3KC486O&#10;Zt5U69kP4ohT7ANpWC0VCCQbXE+tht3r0+IWREyGnBkCoYYvjLCuz88qU7pwohc8blMrOIRiaTR0&#10;KY2llNF26E1chhGJfx9h8ibxObXSTebE4X6QmVKF9KYnbujMiE2H9nN78Bo2b4Vz375xtnkvVnbz&#10;/Hgns53Wlxfzwz2IhHP6M8MvPqNDzUz7cCAXxaBhkTF5Yj2/ykGw4VqpDMReQ17kNyDrSv6fUP8A&#10;AAD//wMAUEsBAi0AFAAGAAgAAAAhALaDOJL+AAAA4QEAABMAAAAAAAAAAAAAAAAAAAAAAFtDb250&#10;ZW50X1R5cGVzXS54bWxQSwECLQAUAAYACAAAACEAOP0h/9YAAACUAQAACwAAAAAAAAAAAAAAAAAv&#10;AQAAX3JlbHMvLnJlbHNQSwECLQAUAAYACAAAACEAn6OlZDECAABcBAAADgAAAAAAAAAAAAAAAAAu&#10;AgAAZHJzL2Uyb0RvYy54bWxQSwECLQAUAAYACAAAACEATZkuJ98AAAAKAQAADwAAAAAAAAAAAAAA&#10;AACLBAAAZHJzL2Rvd25yZXYueG1sUEsFBgAAAAAEAAQA8wAAAJcFAAAAAA==&#10;" filled="f" stroked="f" strokeweight=".5pt">
                      <v:textbox inset=",36pt">
                        <w:txbxContent>
                          <w:p w14:paraId="5F353B0E" w14:textId="33CAB44D" w:rsidR="00022169" w:rsidRPr="00491776" w:rsidRDefault="00805F5E" w:rsidP="00B57E62">
                            <w:pPr>
                              <w:pStyle w:val="Title"/>
                              <w:jc w:val="center"/>
                            </w:pPr>
                            <w:r>
                              <w:t>Natural Mosquito Remedies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7E62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CCAC4DC" wp14:editId="04D976D5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-1569069</wp:posOffset>
                  </wp:positionV>
                  <wp:extent cx="2152650" cy="2866374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20" cy="287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7E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898F181" wp14:editId="16DABB12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3272789</wp:posOffset>
                      </wp:positionV>
                      <wp:extent cx="3194050" cy="2619375"/>
                      <wp:effectExtent l="0" t="0" r="6350" b="952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94050" cy="2619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C09149" w14:textId="3A1C82E6" w:rsidR="00491776" w:rsidRDefault="00805F5E" w:rsidP="00B57E62">
                                  <w:pPr>
                                    <w:pStyle w:val="Heading2"/>
                                    <w:jc w:val="center"/>
                                    <w:rPr>
                                      <w:color w:val="F46036" w:themeColor="accent3"/>
                                    </w:rPr>
                                  </w:pPr>
                                  <w:r>
                                    <w:rPr>
                                      <w:color w:val="F46036" w:themeColor="accent3"/>
                                    </w:rPr>
                                    <w:t>Plants, Repell</w:t>
                                  </w:r>
                                  <w:r w:rsidR="0019709C">
                                    <w:rPr>
                                      <w:color w:val="F46036" w:themeColor="accent3"/>
                                    </w:rPr>
                                    <w:t>e</w:t>
                                  </w:r>
                                  <w:r>
                                    <w:rPr>
                                      <w:color w:val="F46036" w:themeColor="accent3"/>
                                    </w:rPr>
                                    <w:t xml:space="preserve">nts, </w:t>
                                  </w:r>
                                  <w:r w:rsidR="006C097F">
                                    <w:rPr>
                                      <w:color w:val="F46036" w:themeColor="accent3"/>
                                    </w:rPr>
                                    <w:t>and</w:t>
                                  </w:r>
                                  <w:r>
                                    <w:rPr>
                                      <w:color w:val="F46036" w:themeColor="accent3"/>
                                    </w:rPr>
                                    <w:t xml:space="preserve"> Bite Alleviators</w:t>
                                  </w:r>
                                </w:p>
                                <w:p w14:paraId="08284630" w14:textId="0C1953F7" w:rsidR="00805F5E" w:rsidRDefault="00805F5E" w:rsidP="00805F5E"/>
                                <w:p w14:paraId="0D7B65F9" w14:textId="5203BC33" w:rsidR="00B57E62" w:rsidRDefault="00B57E62" w:rsidP="00805F5E"/>
                                <w:p w14:paraId="7457D9F3" w14:textId="77777777" w:rsidR="00B57E62" w:rsidRDefault="00B57E62" w:rsidP="00805F5E"/>
                                <w:p w14:paraId="587D0D02" w14:textId="50768192" w:rsidR="00805F5E" w:rsidRPr="00805F5E" w:rsidRDefault="00805F5E" w:rsidP="00805F5E">
                                  <w:pPr>
                                    <w:rPr>
                                      <w:i/>
                                    </w:rPr>
                                  </w:pPr>
                                  <w:r w:rsidRPr="00805F5E">
                                    <w:rPr>
                                      <w:i/>
                                    </w:rPr>
                                    <w:t xml:space="preserve">Disclaimer:  Ocean County Mosquito Commission is providing articles on many natural remedies; however, no warranty is made that the information contained will work in every </w:t>
                                  </w:r>
                                  <w:r>
                                    <w:rPr>
                                      <w:i/>
                                    </w:rPr>
                                    <w:t>case</w:t>
                                  </w:r>
                                  <w:r w:rsidRPr="00805F5E">
                                    <w:rPr>
                                      <w:i/>
                                    </w:rPr>
                                    <w:t xml:space="preserve">.  The information provided within was obtained from </w:t>
                                  </w:r>
                                  <w:r w:rsidR="00B57E62">
                                    <w:rPr>
                                      <w:i/>
                                    </w:rPr>
                                    <w:t>peer-to-peer sharing sites</w:t>
                                  </w:r>
                                  <w:r w:rsidR="00781C7B">
                                    <w:rPr>
                                      <w:i/>
                                    </w:rPr>
                                    <w:t>.</w:t>
                                  </w:r>
                                  <w:r w:rsidR="00B57E62">
                                    <w:rPr>
                                      <w:i/>
                                    </w:rPr>
                                    <w:t xml:space="preserve"> There is no guarantee that these remedies will be more effective than </w:t>
                                  </w:r>
                                  <w:r w:rsidR="00054DF8">
                                    <w:rPr>
                                      <w:i/>
                                    </w:rPr>
                                    <w:t>b</w:t>
                                  </w:r>
                                  <w:r w:rsidR="00B57E62">
                                    <w:rPr>
                                      <w:i/>
                                    </w:rPr>
                                    <w:t xml:space="preserve">iological and </w:t>
                                  </w:r>
                                  <w:r w:rsidR="00054DF8">
                                    <w:rPr>
                                      <w:i/>
                                    </w:rPr>
                                    <w:t>c</w:t>
                                  </w:r>
                                  <w:r w:rsidR="00B57E62">
                                    <w:rPr>
                                      <w:i/>
                                    </w:rPr>
                                    <w:t xml:space="preserve">hemical control. </w:t>
                                  </w:r>
                                </w:p>
                                <w:p w14:paraId="151F1A7A" w14:textId="65478253" w:rsidR="00805F5E" w:rsidRDefault="00805F5E" w:rsidP="00805F5E">
                                  <w:pPr>
                                    <w:pStyle w:val="BodyText"/>
                                  </w:pPr>
                                </w:p>
                                <w:p w14:paraId="035F995A" w14:textId="058AB417" w:rsidR="00805F5E" w:rsidRDefault="00805F5E" w:rsidP="00805F5E"/>
                                <w:p w14:paraId="352B9825" w14:textId="77777777" w:rsidR="00805F5E" w:rsidRPr="00805F5E" w:rsidRDefault="00805F5E" w:rsidP="00805F5E"/>
                                <w:p w14:paraId="21926F91" w14:textId="77777777" w:rsidR="00491776" w:rsidRDefault="00491776" w:rsidP="00491776">
                                  <w:pPr>
                                    <w:pStyle w:val="Tagline"/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8F181" id="Text Box 23" o:spid="_x0000_s1032" type="#_x0000_t202" style="position:absolute;left:0;text-align:left;margin-left:6.85pt;margin-top:257.7pt;width:251.5pt;height:206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b7RQIAAIMEAAAOAAAAZHJzL2Uyb0RvYy54bWysVE1v2zAMvQ/YfxB0Xx0naboEcYqsRYcB&#10;RVugHXpWZDkxIIuapMTufv2e5Hyt22nYRaFI+ol8j8z8ums02ynnazIFzy8GnCkjqazNuuDfX+4+&#10;febMB2FKocmogr8pz68XHz/MWztTQ9qQLpVjADF+1tqCb0KwsyzzcqMa4S/IKoNgRa4RAVe3zkon&#10;WqA3OhsOBpOsJVdaR1J5D+9tH+SLhF9VSobHqvIqMF1w1BbS6dK5ime2mIvZ2gm7qeW+DPEPVTSi&#10;Nnj0CHUrgmBbV/8B1dTSkacqXEhqMqqqWqrUA7rJB++6ed4Iq1IvIMfbI03+/8HKh92TY3VZ8OGI&#10;MyMaaPSiusC+UMfgAj+t9TOkPVskhg5+6Hzwezhj213lmviLhhjiYPrtyG5Ek3CO8ul4cImQRGw4&#10;yaejq8uIk50+t86Hr4oaFo2CO8iXWBW7ex/61ENKfM2Trsu7Wut0iSOjbrRjOwGxdUhFAvy3LG1Y&#10;W/DJCHXEjwzFz3tkbVBLbLZvKlqhW3WJnFRo9KyofAMPjvpJ8lbe1aj1XvjwJBxGB/1hHcIjjkoT&#10;3qK9xdmG3M+/+WM+FEWUsxajWHD/Yyuc4kx/M9B6mo/HcXbTZXx5NcTFnUdW5xGzbW4IBORYPCuT&#10;GfODPpiVo+YVW7OMryIkjMTbBQ8H8yb0C4Ktk2q5TEmYVivCvXm2MkJH7qISL92rcHYvV4DSD3QY&#10;WjF7p1qf27O+3Aaq6iTpidU9/Zj0NBT7rYyrdH5PWaf/jsUvAAAA//8DAFBLAwQUAAYACAAAACEA&#10;4RbjqeEAAAAKAQAADwAAAGRycy9kb3ducmV2LnhtbEyPTU+DQBCG7yb+h82YeDF2oUixyNIYozbx&#10;ZvEj3rbsCER2lrBbiv/e8aTHd+bJO88Um9n2YsLRd44UxIsIBFLtTEeNgpfq4fIahA+ajO4doYJv&#10;9LApT08KnRt3pGecdqERXEI+1wraEIZcSl+3aLVfuAGJd59utDpwHBtpRn3kctvLZRStpNUd8YVW&#10;D3jXYv21O1gFHxfN+5OfH1+PSZoM99upyt5MpdT52Xx7AyLgHP5g+NVndSjZae8OZLzoOScZkwrS&#10;OL0CwUAar3iyV7BeZmuQZSH/v1D+AAAA//8DAFBLAQItABQABgAIAAAAIQC2gziS/gAAAOEBAAAT&#10;AAAAAAAAAAAAAAAAAAAAAABbQ29udGVudF9UeXBlc10ueG1sUEsBAi0AFAAGAAgAAAAhADj9If/W&#10;AAAAlAEAAAsAAAAAAAAAAAAAAAAALwEAAF9yZWxzLy5yZWxzUEsBAi0AFAAGAAgAAAAhABJdZvtF&#10;AgAAgwQAAA4AAAAAAAAAAAAAAAAALgIAAGRycy9lMm9Eb2MueG1sUEsBAi0AFAAGAAgAAAAhAOEW&#10;46nhAAAACgEAAA8AAAAAAAAAAAAAAAAAnwQAAGRycy9kb3ducmV2LnhtbFBLBQYAAAAABAAEAPMA&#10;AACtBQAAAAA=&#10;" fillcolor="white [3201]" stroked="f" strokeweight=".5pt">
                      <v:textbox>
                        <w:txbxContent>
                          <w:p w14:paraId="27C09149" w14:textId="3A1C82E6" w:rsidR="00491776" w:rsidRDefault="00805F5E" w:rsidP="00B57E62">
                            <w:pPr>
                              <w:pStyle w:val="Heading2"/>
                              <w:jc w:val="center"/>
                              <w:rPr>
                                <w:color w:val="F46036" w:themeColor="accent3"/>
                              </w:rPr>
                            </w:pPr>
                            <w:r>
                              <w:rPr>
                                <w:color w:val="F46036" w:themeColor="accent3"/>
                              </w:rPr>
                              <w:t>Plants, Repell</w:t>
                            </w:r>
                            <w:r w:rsidR="0019709C">
                              <w:rPr>
                                <w:color w:val="F46036" w:themeColor="accent3"/>
                              </w:rPr>
                              <w:t>e</w:t>
                            </w:r>
                            <w:r>
                              <w:rPr>
                                <w:color w:val="F46036" w:themeColor="accent3"/>
                              </w:rPr>
                              <w:t xml:space="preserve">nts, </w:t>
                            </w:r>
                            <w:r w:rsidR="006C097F">
                              <w:rPr>
                                <w:color w:val="F46036" w:themeColor="accent3"/>
                              </w:rPr>
                              <w:t>and</w:t>
                            </w:r>
                            <w:r>
                              <w:rPr>
                                <w:color w:val="F46036" w:themeColor="accent3"/>
                              </w:rPr>
                              <w:t xml:space="preserve"> Bite Alleviators</w:t>
                            </w:r>
                          </w:p>
                          <w:p w14:paraId="08284630" w14:textId="0C1953F7" w:rsidR="00805F5E" w:rsidRDefault="00805F5E" w:rsidP="00805F5E"/>
                          <w:p w14:paraId="0D7B65F9" w14:textId="5203BC33" w:rsidR="00B57E62" w:rsidRDefault="00B57E62" w:rsidP="00805F5E"/>
                          <w:p w14:paraId="7457D9F3" w14:textId="77777777" w:rsidR="00B57E62" w:rsidRDefault="00B57E62" w:rsidP="00805F5E"/>
                          <w:p w14:paraId="587D0D02" w14:textId="50768192" w:rsidR="00805F5E" w:rsidRPr="00805F5E" w:rsidRDefault="00805F5E" w:rsidP="00805F5E">
                            <w:pPr>
                              <w:rPr>
                                <w:i/>
                              </w:rPr>
                            </w:pPr>
                            <w:r w:rsidRPr="00805F5E">
                              <w:rPr>
                                <w:i/>
                              </w:rPr>
                              <w:t xml:space="preserve">Disclaimer:  Ocean County Mosquito Commission is providing articles on many natural remedies; however, no warranty is made that the information contained will work in every </w:t>
                            </w:r>
                            <w:r>
                              <w:rPr>
                                <w:i/>
                              </w:rPr>
                              <w:t>case</w:t>
                            </w:r>
                            <w:r w:rsidRPr="00805F5E">
                              <w:rPr>
                                <w:i/>
                              </w:rPr>
                              <w:t xml:space="preserve">.  The information provided within was obtained from </w:t>
                            </w:r>
                            <w:r w:rsidR="00B57E62">
                              <w:rPr>
                                <w:i/>
                              </w:rPr>
                              <w:t>peer-to-peer sharing sites</w:t>
                            </w:r>
                            <w:r w:rsidR="00781C7B">
                              <w:rPr>
                                <w:i/>
                              </w:rPr>
                              <w:t>.</w:t>
                            </w:r>
                            <w:r w:rsidR="00B57E62">
                              <w:rPr>
                                <w:i/>
                              </w:rPr>
                              <w:t xml:space="preserve"> There is no guarantee that these remedies will be more effective than </w:t>
                            </w:r>
                            <w:r w:rsidR="00054DF8">
                              <w:rPr>
                                <w:i/>
                              </w:rPr>
                              <w:t>b</w:t>
                            </w:r>
                            <w:r w:rsidR="00B57E62">
                              <w:rPr>
                                <w:i/>
                              </w:rPr>
                              <w:t xml:space="preserve">iological and </w:t>
                            </w:r>
                            <w:r w:rsidR="00054DF8">
                              <w:rPr>
                                <w:i/>
                              </w:rPr>
                              <w:t>c</w:t>
                            </w:r>
                            <w:r w:rsidR="00B57E62">
                              <w:rPr>
                                <w:i/>
                              </w:rPr>
                              <w:t xml:space="preserve">hemical control. </w:t>
                            </w:r>
                          </w:p>
                          <w:p w14:paraId="151F1A7A" w14:textId="65478253" w:rsidR="00805F5E" w:rsidRDefault="00805F5E" w:rsidP="00805F5E">
                            <w:pPr>
                              <w:pStyle w:val="BodyText"/>
                            </w:pPr>
                          </w:p>
                          <w:p w14:paraId="035F995A" w14:textId="058AB417" w:rsidR="00805F5E" w:rsidRDefault="00805F5E" w:rsidP="00805F5E"/>
                          <w:p w14:paraId="352B9825" w14:textId="77777777" w:rsidR="00805F5E" w:rsidRPr="00805F5E" w:rsidRDefault="00805F5E" w:rsidP="00805F5E"/>
                          <w:p w14:paraId="21926F91" w14:textId="77777777" w:rsidR="00491776" w:rsidRDefault="00491776" w:rsidP="00491776">
                            <w:pPr>
                              <w:pStyle w:val="Tagline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7E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ADDE0DB" wp14:editId="2A8B760C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2929890</wp:posOffset>
                      </wp:positionV>
                      <wp:extent cx="2853055" cy="6096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3055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1E102F" w14:textId="26502366" w:rsidR="00924BF8" w:rsidRPr="00805F5E" w:rsidRDefault="00805F5E" w:rsidP="004A4695">
                                  <w:pPr>
                                    <w:pStyle w:val="Subtitle"/>
                                    <w:rPr>
                                      <w:sz w:val="22"/>
                                    </w:rPr>
                                  </w:pPr>
                                  <w:r w:rsidRPr="00805F5E">
                                    <w:rPr>
                                      <w:sz w:val="22"/>
                                    </w:rPr>
                                    <w:t>Ocean County Mosquito Commission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DE0DB" id="Text Box 3" o:spid="_x0000_s1033" type="#_x0000_t202" style="position:absolute;left:0;text-align:left;margin-left:12.1pt;margin-top:230.7pt;width:224.65pt;height:4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/6XMQIAAFgEAAAOAAAAZHJzL2Uyb0RvYy54bWysVE1v2zAMvQ/YfxB0X+x8rjXiFFmLDAOK&#10;tkBS9KzIUmxAEjVJiZ39+lFykgbdTsMuMkVSFN97lOd3nVbkIJxvwJR0OMgpEYZD1ZhdSV83qy83&#10;lPjATMUUGFHSo/D0bvH507y1hRhBDaoSjmAR44vWlrQOwRZZ5nktNPMDsMJgUILTLODW7bLKsRar&#10;a5WN8nyWteAq64AL79H70AfpItWXUvDwLKUXgaiSYm8hrS6t27hmizkrdo7ZuuGnNtg/dKFZY/DS&#10;S6kHFhjZu+aPUrrhDjzIMOCgM5Cy4SJhQDTD/AOadc2sSFiQHG8vNPn/V5Y/HV4caaqSjikxTKNE&#10;G9EF8g06Mo7stNYXmLS2mBY6dKPKZ79HZwTdSafjF+EQjCPPxwu3sRhH5+hmOs6nU0o4xmb57SxP&#10;5Gfvp63z4bsATaJRUofaJUrZ4dEH7ARTzynxMgOrRqmknzKkxaLjaZ4OXCJ4Qhk8GDH0vUYrdNsu&#10;IZ6dcWyhOiI8B/14eMtXDfbwyHx4YQ7nARHhjIdnXKQCvAtOFiU1uF9/88d8lAmjlLQ4XyX1P/fM&#10;CUrUD4MC3g4nkziQaTOZfh3hxl1HttcRs9f3gCM8xNdkeTJjflBnUzrQb/gUlvFWDDHD8e6ShrN5&#10;H/qpx6fExXKZknAELQuPZm15LB1ZjQxvujfm7EmGgAI+wXkSWfFBjT6312O5DyCbJFXkuWf1RD+O&#10;b1Lw9NTi+7jep6z3H8LiNwAAAP//AwBQSwMEFAAGAAgAAAAhAMfjPJbiAAAACgEAAA8AAABkcnMv&#10;ZG93bnJldi54bWxMj8FOwzAQRO9I/IO1SNyo0+C0VcimqiJVSAgOLb1wc2I3ibDXIXbbwNdjTuW4&#10;mqeZt8V6soad9eh7RwjzWQJMU+NUTy3C4X37sALmgyQljSON8K09rMvbm0Lmyl1op8/70LJYQj6X&#10;CF0IQ865bzptpZ+5QVPMjm60MsRzbLka5SWWW8PTJFlwK3uKC50cdNXp5nN/sggv1fZN7urUrn5M&#10;9fx63Axfh48M8f5u2jwBC3oKVxj+9KM6lNGpdidSnhmEVKSRRBCLuQAWAbF8zIDVCFm2FMDLgv9/&#10;ofwFAAD//wMAUEsBAi0AFAAGAAgAAAAhALaDOJL+AAAA4QEAABMAAAAAAAAAAAAAAAAAAAAAAFtD&#10;b250ZW50X1R5cGVzXS54bWxQSwECLQAUAAYACAAAACEAOP0h/9YAAACUAQAACwAAAAAAAAAAAAAA&#10;AAAvAQAAX3JlbHMvLnJlbHNQSwECLQAUAAYACAAAACEAoTP+lzECAABYBAAADgAAAAAAAAAAAAAA&#10;AAAuAgAAZHJzL2Uyb0RvYy54bWxQSwECLQAUAAYACAAAACEAx+M8luIAAAAKAQAADwAAAAAAAAAA&#10;AAAAAACLBAAAZHJzL2Rvd25yZXYueG1sUEsFBgAAAAAEAAQA8wAAAJoFAAAAAA==&#10;" filled="f" stroked="f" strokeweight=".5pt">
                      <v:textbox>
                        <w:txbxContent>
                          <w:p w14:paraId="3A1E102F" w14:textId="26502366" w:rsidR="00924BF8" w:rsidRPr="00805F5E" w:rsidRDefault="00805F5E" w:rsidP="004A4695">
                            <w:pPr>
                              <w:pStyle w:val="Subtitle"/>
                              <w:rPr>
                                <w:sz w:val="22"/>
                              </w:rPr>
                            </w:pPr>
                            <w:r w:rsidRPr="00805F5E">
                              <w:rPr>
                                <w:sz w:val="22"/>
                              </w:rPr>
                              <w:t>Ocean County Mosquito Commission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1776">
              <w:rPr>
                <w:noProof/>
              </w:rPr>
              <w:t xml:space="preserve"> </w:t>
            </w:r>
          </w:p>
        </w:tc>
      </w:tr>
      <w:tr w:rsidR="00924BF8" w14:paraId="5EA25296" w14:textId="77777777" w:rsidTr="0092124E">
        <w:trPr>
          <w:trHeight w:val="819"/>
        </w:trPr>
        <w:tc>
          <w:tcPr>
            <w:tcW w:w="5280" w:type="dxa"/>
            <w:vAlign w:val="center"/>
          </w:tcPr>
          <w:p w14:paraId="37D9D012" w14:textId="1073879F" w:rsidR="00491776" w:rsidRDefault="00491776" w:rsidP="007C32DB">
            <w:pPr>
              <w:pStyle w:val="BodyText4"/>
              <w:ind w:left="144" w:right="144"/>
              <w:jc w:val="left"/>
            </w:pPr>
          </w:p>
        </w:tc>
        <w:tc>
          <w:tcPr>
            <w:tcW w:w="5280" w:type="dxa"/>
          </w:tcPr>
          <w:p w14:paraId="3A102598" w14:textId="77777777" w:rsidR="00924BF8" w:rsidRDefault="00924BF8" w:rsidP="001368FB">
            <w:pPr>
              <w:pStyle w:val="Address2"/>
              <w:ind w:left="144" w:right="144"/>
              <w:jc w:val="left"/>
            </w:pPr>
          </w:p>
        </w:tc>
        <w:tc>
          <w:tcPr>
            <w:tcW w:w="5280" w:type="dxa"/>
          </w:tcPr>
          <w:p w14:paraId="187F1701" w14:textId="3F4A2101" w:rsidR="00924BF8" w:rsidRDefault="00924BF8" w:rsidP="00491776">
            <w:pPr>
              <w:pStyle w:val="Heading4"/>
              <w:rPr>
                <w:noProof w:val="0"/>
              </w:rPr>
            </w:pPr>
          </w:p>
        </w:tc>
      </w:tr>
    </w:tbl>
    <w:p w14:paraId="14471A70" w14:textId="28BE4B6C" w:rsidR="00997614" w:rsidRDefault="00997614" w:rsidP="00997614">
      <w:pPr>
        <w:ind w:left="144" w:right="144"/>
      </w:pPr>
    </w:p>
    <w:tbl>
      <w:tblPr>
        <w:tblW w:w="15840" w:type="dxa"/>
        <w:tblInd w:w="-5" w:type="dxa"/>
        <w:tblLook w:val="0000" w:firstRow="0" w:lastRow="0" w:firstColumn="0" w:lastColumn="0" w:noHBand="0" w:noVBand="0"/>
      </w:tblPr>
      <w:tblGrid>
        <w:gridCol w:w="5280"/>
        <w:gridCol w:w="5280"/>
        <w:gridCol w:w="5280"/>
      </w:tblGrid>
      <w:tr w:rsidR="00997614" w14:paraId="7E72C560" w14:textId="77777777" w:rsidTr="0092124E">
        <w:trPr>
          <w:trHeight w:val="11159"/>
        </w:trPr>
        <w:tc>
          <w:tcPr>
            <w:tcW w:w="5280" w:type="dxa"/>
          </w:tcPr>
          <w:p w14:paraId="06CDFB48" w14:textId="5371BCE1" w:rsidR="00997614" w:rsidRPr="00491776" w:rsidRDefault="002611A6" w:rsidP="00906CA7">
            <w:pPr>
              <w:tabs>
                <w:tab w:val="left" w:pos="1440"/>
              </w:tabs>
              <w:ind w:left="144" w:right="144"/>
            </w:pPr>
            <w:r w:rsidRPr="002611A6">
              <w:rPr>
                <w:noProof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6D31213F" wp14:editId="495AD50A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4194810</wp:posOffset>
                  </wp:positionV>
                  <wp:extent cx="1323975" cy="1358030"/>
                  <wp:effectExtent l="0" t="0" r="0" b="0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946"/>
                          <a:stretch/>
                        </pic:blipFill>
                        <pic:spPr bwMode="auto">
                          <a:xfrm>
                            <a:off x="0" y="0"/>
                            <a:ext cx="1323975" cy="135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48C3" w:rsidRPr="004917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D02EB90" wp14:editId="4993A1AF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352425</wp:posOffset>
                      </wp:positionV>
                      <wp:extent cx="3029585" cy="6962775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9585" cy="6962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5512D7" w14:textId="77777777" w:rsidR="00491776" w:rsidRPr="005E0479" w:rsidRDefault="00491776" w:rsidP="005E0479">
                                  <w:pPr>
                                    <w:rPr>
                                      <w:rFonts w:cs="Arial"/>
                                      <w:color w:val="222222"/>
                                    </w:rPr>
                                  </w:pPr>
                                </w:p>
                                <w:p w14:paraId="72C0A7A1" w14:textId="65F190BA" w:rsidR="00491776" w:rsidRPr="00A62435" w:rsidRDefault="00A62435" w:rsidP="00491776">
                                  <w:pPr>
                                    <w:pStyle w:val="Heading4"/>
                                    <w:rPr>
                                      <w:color w:val="F46036" w:themeColor="accent1"/>
                                    </w:rPr>
                                  </w:pPr>
                                  <w:r>
                                    <w:rPr>
                                      <w:color w:val="F46036" w:themeColor="accent1"/>
                                    </w:rPr>
                                    <w:t>PLANTS</w:t>
                                  </w:r>
                                </w:p>
                                <w:p w14:paraId="63EBD07C" w14:textId="40F2B851" w:rsidR="005E0479" w:rsidRDefault="002611A6" w:rsidP="005E0479">
                                  <w:pPr>
                                    <w:rPr>
                                      <w:rFonts w:cs="Arial"/>
                                      <w:color w:val="2222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222222"/>
                                    </w:rPr>
                                    <w:t xml:space="preserve">Planting these plants around your yard may provide a natural barrier that can help keep mosquitoes away and limit the number that enter your yard. </w:t>
                                  </w:r>
                                </w:p>
                                <w:p w14:paraId="3A95DF02" w14:textId="22991291" w:rsidR="002611A6" w:rsidRDefault="002611A6" w:rsidP="005E0479">
                                  <w:pPr>
                                    <w:rPr>
                                      <w:rFonts w:cs="Arial"/>
                                      <w:color w:val="222222"/>
                                    </w:rPr>
                                  </w:pPr>
                                </w:p>
                                <w:p w14:paraId="6569F90C" w14:textId="0CC518B0" w:rsidR="002611A6" w:rsidRPr="002611A6" w:rsidRDefault="002611A6" w:rsidP="002611A6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Lemon Balm</w:t>
                                  </w:r>
                                  <w:r w:rsidR="00191567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*</w:t>
                                  </w:r>
                                </w:p>
                                <w:p w14:paraId="3D70AC28" w14:textId="39EB4CE6" w:rsidR="002611A6" w:rsidRPr="002611A6" w:rsidRDefault="002611A6" w:rsidP="002611A6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Catnip</w:t>
                                  </w:r>
                                  <w:r w:rsidR="00191567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*</w:t>
                                  </w:r>
                                </w:p>
                                <w:p w14:paraId="60394FAE" w14:textId="655E2C19" w:rsidR="002611A6" w:rsidRPr="002611A6" w:rsidRDefault="002611A6" w:rsidP="002611A6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Basil</w:t>
                                  </w:r>
                                </w:p>
                                <w:p w14:paraId="68CE9957" w14:textId="6A354BF5" w:rsidR="002611A6" w:rsidRPr="002611A6" w:rsidRDefault="002611A6" w:rsidP="002611A6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Lavender</w:t>
                                  </w:r>
                                </w:p>
                                <w:p w14:paraId="19AFE700" w14:textId="0050E199" w:rsidR="002611A6" w:rsidRPr="002611A6" w:rsidRDefault="002611A6" w:rsidP="002611A6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Peppermint</w:t>
                                  </w:r>
                                  <w:r w:rsidR="00191567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*</w:t>
                                  </w:r>
                                </w:p>
                                <w:p w14:paraId="4F11EF54" w14:textId="7F6B6B1F" w:rsidR="002611A6" w:rsidRPr="002611A6" w:rsidRDefault="002611A6" w:rsidP="002611A6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Eucalyptus</w:t>
                                  </w:r>
                                </w:p>
                                <w:p w14:paraId="397BE40F" w14:textId="3D78DD40" w:rsidR="002611A6" w:rsidRPr="002611A6" w:rsidRDefault="002611A6" w:rsidP="002611A6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Marigolds</w:t>
                                  </w:r>
                                </w:p>
                                <w:p w14:paraId="60CCC494" w14:textId="45F3F0E5" w:rsidR="002611A6" w:rsidRPr="002611A6" w:rsidRDefault="002611A6" w:rsidP="002611A6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Lemon Thyme</w:t>
                                  </w:r>
                                </w:p>
                                <w:p w14:paraId="12178A1C" w14:textId="48C6C6CA" w:rsidR="002611A6" w:rsidRPr="00191567" w:rsidRDefault="002611A6" w:rsidP="00191567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Sage</w:t>
                                  </w:r>
                                </w:p>
                                <w:p w14:paraId="443A6041" w14:textId="5356C363" w:rsidR="002611A6" w:rsidRPr="002611A6" w:rsidRDefault="002611A6" w:rsidP="002611A6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Rosemary</w:t>
                                  </w:r>
                                  <w:r w:rsidR="007B6198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*</w:t>
                                  </w:r>
                                </w:p>
                                <w:p w14:paraId="10F99756" w14:textId="7AFF8313" w:rsidR="002611A6" w:rsidRPr="002611A6" w:rsidRDefault="002611A6" w:rsidP="002611A6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Geraniums</w:t>
                                  </w:r>
                                </w:p>
                                <w:p w14:paraId="57C59CA2" w14:textId="4292A107" w:rsidR="002611A6" w:rsidRPr="002611A6" w:rsidRDefault="002611A6" w:rsidP="002611A6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Bee Balm</w:t>
                                  </w:r>
                                  <w:r w:rsidR="007B6198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*</w:t>
                                  </w:r>
                                </w:p>
                                <w:p w14:paraId="15201145" w14:textId="27D1719C" w:rsidR="002611A6" w:rsidRPr="002611A6" w:rsidRDefault="002611A6" w:rsidP="002611A6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Clove</w:t>
                                  </w:r>
                                </w:p>
                                <w:p w14:paraId="0ED7B208" w14:textId="1DA4E9D5" w:rsidR="007B6198" w:rsidRDefault="002611A6" w:rsidP="007B6198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 w:rsidRPr="002611A6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Garlic</w:t>
                                  </w:r>
                                </w:p>
                                <w:p w14:paraId="5AAB626D" w14:textId="1ED427DB" w:rsidR="007B6198" w:rsidRDefault="007B6198" w:rsidP="007B6198">
                                  <w:p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</w:p>
                                <w:p w14:paraId="3CA2A9C4" w14:textId="77777777" w:rsidR="00AE073B" w:rsidRDefault="007B6198" w:rsidP="007B6198">
                                  <w:p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Always</w:t>
                                  </w:r>
                                  <w:r w:rsidR="00AE073B"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 xml:space="preserve"> try to</w:t>
                                  </w:r>
                                </w:p>
                                <w:p w14:paraId="17A87BA9" w14:textId="77777777" w:rsidR="00AE073B" w:rsidRDefault="007B6198" w:rsidP="007B6198">
                                  <w:p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 xml:space="preserve">use native plant </w:t>
                                  </w:r>
                                </w:p>
                                <w:p w14:paraId="4C09C35E" w14:textId="12B728E4" w:rsidR="007B6198" w:rsidRDefault="007B6198" w:rsidP="007B6198">
                                  <w:p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species when</w:t>
                                  </w:r>
                                </w:p>
                                <w:p w14:paraId="72579A2E" w14:textId="2495AA61" w:rsidR="007B6198" w:rsidRDefault="007B6198" w:rsidP="007B6198">
                                  <w:p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  <w:t>possible!</w:t>
                                  </w:r>
                                </w:p>
                                <w:p w14:paraId="571420BB" w14:textId="3A388817" w:rsidR="007B6198" w:rsidRDefault="007B6198" w:rsidP="007B6198">
                                  <w:p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</w:p>
                                <w:p w14:paraId="25C9B240" w14:textId="45C7F733" w:rsidR="007B6198" w:rsidRDefault="007B6198" w:rsidP="007B6198">
                                  <w:p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</w:p>
                                <w:p w14:paraId="446AA9ED" w14:textId="4B05B3BA" w:rsidR="007B6198" w:rsidRDefault="007B6198" w:rsidP="007B6198">
                                  <w:pPr>
                                    <w:rPr>
                                      <w:rFonts w:cs="Arial"/>
                                      <w:b/>
                                      <w:color w:val="222222"/>
                                      <w:sz w:val="24"/>
                                    </w:rPr>
                                  </w:pPr>
                                </w:p>
                                <w:p w14:paraId="0D350440" w14:textId="4143B600" w:rsidR="007B6198" w:rsidRPr="007B6198" w:rsidRDefault="007B6198" w:rsidP="007B6198">
                                  <w:pPr>
                                    <w:rPr>
                                      <w:rFonts w:cs="Arial"/>
                                      <w:i/>
                                      <w:color w:val="222222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AA0639" w14:textId="201A1EAB" w:rsidR="007B6198" w:rsidRPr="007B6198" w:rsidRDefault="007B6198" w:rsidP="007B6198">
                                  <w:pPr>
                                    <w:rPr>
                                      <w:rFonts w:cs="Arial"/>
                                      <w:i/>
                                      <w:color w:val="222222"/>
                                      <w:sz w:val="20"/>
                                      <w:szCs w:val="20"/>
                                    </w:rPr>
                                  </w:pPr>
                                  <w:r w:rsidRPr="007B6198">
                                    <w:rPr>
                                      <w:rFonts w:cs="Arial"/>
                                      <w:i/>
                                      <w:color w:val="222222"/>
                                      <w:sz w:val="20"/>
                                      <w:szCs w:val="20"/>
                                    </w:rPr>
                                    <w:t>*use caution whe</w:t>
                                  </w:r>
                                  <w:r>
                                    <w:rPr>
                                      <w:rFonts w:cs="Arial"/>
                                      <w:i/>
                                      <w:color w:val="222222"/>
                                      <w:sz w:val="20"/>
                                      <w:szCs w:val="20"/>
                                    </w:rPr>
                                    <w:t>re you</w:t>
                                  </w:r>
                                  <w:r w:rsidRPr="007B6198">
                                    <w:rPr>
                                      <w:rFonts w:cs="Arial"/>
                                      <w:i/>
                                      <w:color w:val="222222"/>
                                      <w:sz w:val="20"/>
                                      <w:szCs w:val="20"/>
                                    </w:rPr>
                                    <w:t xml:space="preserve"> plant these species, they can become invasive</w:t>
                                  </w:r>
                                  <w:r>
                                    <w:rPr>
                                      <w:rFonts w:cs="Arial"/>
                                      <w:i/>
                                      <w:color w:val="222222"/>
                                      <w:sz w:val="20"/>
                                      <w:szCs w:val="20"/>
                                    </w:rPr>
                                    <w:t xml:space="preserve"> in a garden</w:t>
                                  </w:r>
                                  <w:r w:rsidRPr="007B6198">
                                    <w:rPr>
                                      <w:rFonts w:cs="Arial"/>
                                      <w:i/>
                                      <w:color w:val="222222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  <w:p w14:paraId="5F0580B8" w14:textId="77777777" w:rsidR="00997614" w:rsidRPr="005E0479" w:rsidRDefault="009976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2EB90" id="Text Box 31" o:spid="_x0000_s1034" type="#_x0000_t202" style="position:absolute;left:0;text-align:left;margin-left:6.85pt;margin-top:27.75pt;width:238.55pt;height:548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X8MQIAAFsEAAAOAAAAZHJzL2Uyb0RvYy54bWysVE1v2zAMvQ/YfxB0X+x8N0acImuRYUDR&#10;FkiGnhVZig3IoiYpsbNfP0qO06DbadhFoUj6kY+PyvK+rRU5Cesq0DkdDlJKhOZQVPqQ0x+7zZc7&#10;SpxnumAKtMjpWTh6v/r8admYTIygBFUISxBEu6wxOS29N1mSOF6KmrkBGKExKMHWzOPVHpLCsgbR&#10;a5WM0nSWNGALY4EL59D72AXpKuJLKbh/kdIJT1ROsTcfTxvPfTiT1ZJlB8tMWfFLG+wfuqhZpbHo&#10;FeqReUaOtvoDqq64BQfSDzjUCUhZcRE5IJth+oHNtmRGRC44HGeuY3L/D5Y/n14tqYqcjoeUaFaj&#10;RjvRevIVWoIunE9jXIZpW4OJvkU/6tz7HToD7VbaOvwiIYJxnPT5Ot2AxtE5TkeL6d2UEo6x2WI2&#10;ms+nASd5/9xY578JqEkwcmpRvjhVdnpyvkvtU0I1DZtKqSih0qRB1PE0jR9cIwiuNNYIJLpmg+Xb&#10;fRtJz3sieyjOyM9CtyHO8E2FPTwx51+ZxZVASrjm/gUPqQBrwcWipAT762/+kI9KYZSSBlcsp+7n&#10;kVlBifquUcPFcDIJOxkvk+l8hBd7G9nfRvSxfgDcYpQJu4tmyPeqN6WF+g1fwzpUxRDTHGvn1Pfm&#10;g+8WH18TF+t1TMItNMw/6a3hATpMNUx4174xay4yeFTwGfplZNkHNbrcTo/10YOsolRhzt1UL+PH&#10;DY5iX15beCK395j1/p+w+g0AAP//AwBQSwMEFAAGAAgAAAAhAJykNc3fAAAACgEAAA8AAABkcnMv&#10;ZG93bnJldi54bWxMj71OwzAUhXck3sG6SGzUbsBQQpyqilQhITq0dGFzYjeJsK9D7LaBp+cywXj0&#10;HZ2fYjl5x052jH1ABfOZAGaxCabHVsH+bX2zABaTRqNdQKvgy0ZYlpcXhc5NOOPWnnapZRSCMdcK&#10;upSGnPPYdNbrOAuDRWKHMHqdSI4tN6M+U7h3PBPinnvdIzV0erBVZ5uP3dEreKnWG72tM7/4dtXz&#10;62E1fO7fpVLXV9PqCViyU/ozw+98mg4lbarDEU1kjvTtAzkVSCmBEb97FHSlJjCXmQBeFvz/hfIH&#10;AAD//wMAUEsBAi0AFAAGAAgAAAAhALaDOJL+AAAA4QEAABMAAAAAAAAAAAAAAAAAAAAAAFtDb250&#10;ZW50X1R5cGVzXS54bWxQSwECLQAUAAYACAAAACEAOP0h/9YAAACUAQAACwAAAAAAAAAAAAAAAAAv&#10;AQAAX3JlbHMvLnJlbHNQSwECLQAUAAYACAAAACEAgwBl/DECAABbBAAADgAAAAAAAAAAAAAAAAAu&#10;AgAAZHJzL2Uyb0RvYy54bWxQSwECLQAUAAYACAAAACEAnKQ1zd8AAAAKAQAADwAAAAAAAAAAAAAA&#10;AACLBAAAZHJzL2Rvd25yZXYueG1sUEsFBgAAAAAEAAQA8wAAAJcFAAAAAA==&#10;" filled="f" stroked="f" strokeweight=".5pt">
                      <v:textbox>
                        <w:txbxContent>
                          <w:p w14:paraId="785512D7" w14:textId="77777777" w:rsidR="00491776" w:rsidRPr="005E0479" w:rsidRDefault="00491776" w:rsidP="005E0479">
                            <w:pPr>
                              <w:rPr>
                                <w:rFonts w:cs="Arial"/>
                                <w:color w:val="222222"/>
                              </w:rPr>
                            </w:pPr>
                          </w:p>
                          <w:p w14:paraId="72C0A7A1" w14:textId="65F190BA" w:rsidR="00491776" w:rsidRPr="00A62435" w:rsidRDefault="00A62435" w:rsidP="00491776">
                            <w:pPr>
                              <w:pStyle w:val="Heading4"/>
                              <w:rPr>
                                <w:color w:val="F46036" w:themeColor="accent1"/>
                              </w:rPr>
                            </w:pPr>
                            <w:r>
                              <w:rPr>
                                <w:color w:val="F46036" w:themeColor="accent1"/>
                              </w:rPr>
                              <w:t>PLANTS</w:t>
                            </w:r>
                          </w:p>
                          <w:p w14:paraId="63EBD07C" w14:textId="40F2B851" w:rsidR="005E0479" w:rsidRDefault="002611A6" w:rsidP="005E0479">
                            <w:pPr>
                              <w:rPr>
                                <w:rFonts w:cs="Arial"/>
                                <w:color w:val="222222"/>
                              </w:rPr>
                            </w:pPr>
                            <w:r>
                              <w:rPr>
                                <w:rFonts w:cs="Arial"/>
                                <w:color w:val="222222"/>
                              </w:rPr>
                              <w:t xml:space="preserve">Planting these plants around your yard may provide a natural barrier that can help keep mosquitoes away and limit the number that enter your yard. </w:t>
                            </w:r>
                          </w:p>
                          <w:p w14:paraId="3A95DF02" w14:textId="22991291" w:rsidR="002611A6" w:rsidRDefault="002611A6" w:rsidP="005E0479">
                            <w:pPr>
                              <w:rPr>
                                <w:rFonts w:cs="Arial"/>
                                <w:color w:val="222222"/>
                              </w:rPr>
                            </w:pPr>
                          </w:p>
                          <w:p w14:paraId="6569F90C" w14:textId="0CC518B0" w:rsidR="002611A6" w:rsidRPr="002611A6" w:rsidRDefault="002611A6" w:rsidP="002611A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Lemon Balm</w:t>
                            </w:r>
                            <w:r w:rsidR="00191567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*</w:t>
                            </w:r>
                          </w:p>
                          <w:p w14:paraId="3D70AC28" w14:textId="39EB4CE6" w:rsidR="002611A6" w:rsidRPr="002611A6" w:rsidRDefault="002611A6" w:rsidP="002611A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Catnip</w:t>
                            </w:r>
                            <w:r w:rsidR="00191567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*</w:t>
                            </w:r>
                          </w:p>
                          <w:p w14:paraId="60394FAE" w14:textId="655E2C19" w:rsidR="002611A6" w:rsidRPr="002611A6" w:rsidRDefault="002611A6" w:rsidP="002611A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Basil</w:t>
                            </w:r>
                          </w:p>
                          <w:p w14:paraId="68CE9957" w14:textId="6A354BF5" w:rsidR="002611A6" w:rsidRPr="002611A6" w:rsidRDefault="002611A6" w:rsidP="002611A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Lavender</w:t>
                            </w:r>
                          </w:p>
                          <w:p w14:paraId="19AFE700" w14:textId="0050E199" w:rsidR="002611A6" w:rsidRPr="002611A6" w:rsidRDefault="002611A6" w:rsidP="002611A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Peppermint</w:t>
                            </w:r>
                            <w:r w:rsidR="00191567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*</w:t>
                            </w:r>
                          </w:p>
                          <w:p w14:paraId="4F11EF54" w14:textId="7F6B6B1F" w:rsidR="002611A6" w:rsidRPr="002611A6" w:rsidRDefault="002611A6" w:rsidP="002611A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Eucalyptus</w:t>
                            </w:r>
                          </w:p>
                          <w:p w14:paraId="397BE40F" w14:textId="3D78DD40" w:rsidR="002611A6" w:rsidRPr="002611A6" w:rsidRDefault="002611A6" w:rsidP="002611A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Marigolds</w:t>
                            </w:r>
                          </w:p>
                          <w:p w14:paraId="60CCC494" w14:textId="45F3F0E5" w:rsidR="002611A6" w:rsidRPr="002611A6" w:rsidRDefault="002611A6" w:rsidP="002611A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Lemon Thyme</w:t>
                            </w:r>
                          </w:p>
                          <w:p w14:paraId="12178A1C" w14:textId="48C6C6CA" w:rsidR="002611A6" w:rsidRPr="00191567" w:rsidRDefault="002611A6" w:rsidP="0019156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Sage</w:t>
                            </w:r>
                          </w:p>
                          <w:p w14:paraId="443A6041" w14:textId="5356C363" w:rsidR="002611A6" w:rsidRPr="002611A6" w:rsidRDefault="002611A6" w:rsidP="002611A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Rosemary</w:t>
                            </w:r>
                            <w:r w:rsidR="007B6198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*</w:t>
                            </w:r>
                          </w:p>
                          <w:p w14:paraId="10F99756" w14:textId="7AFF8313" w:rsidR="002611A6" w:rsidRPr="002611A6" w:rsidRDefault="002611A6" w:rsidP="002611A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Geraniums</w:t>
                            </w:r>
                          </w:p>
                          <w:p w14:paraId="57C59CA2" w14:textId="4292A107" w:rsidR="002611A6" w:rsidRPr="002611A6" w:rsidRDefault="002611A6" w:rsidP="002611A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Bee Balm</w:t>
                            </w:r>
                            <w:r w:rsidR="007B6198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*</w:t>
                            </w:r>
                          </w:p>
                          <w:p w14:paraId="15201145" w14:textId="27D1719C" w:rsidR="002611A6" w:rsidRPr="002611A6" w:rsidRDefault="002611A6" w:rsidP="002611A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Clove</w:t>
                            </w:r>
                          </w:p>
                          <w:p w14:paraId="0ED7B208" w14:textId="1DA4E9D5" w:rsidR="007B6198" w:rsidRDefault="002611A6" w:rsidP="007B619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2611A6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Garlic</w:t>
                            </w:r>
                          </w:p>
                          <w:p w14:paraId="5AAB626D" w14:textId="1ED427DB" w:rsidR="007B6198" w:rsidRDefault="007B6198" w:rsidP="007B6198">
                            <w:p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</w:p>
                          <w:p w14:paraId="3CA2A9C4" w14:textId="77777777" w:rsidR="00AE073B" w:rsidRDefault="007B6198" w:rsidP="007B6198">
                            <w:p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Always</w:t>
                            </w:r>
                            <w:r w:rsidR="00AE073B"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 xml:space="preserve"> try to</w:t>
                            </w:r>
                          </w:p>
                          <w:p w14:paraId="17A87BA9" w14:textId="77777777" w:rsidR="00AE073B" w:rsidRDefault="007B6198" w:rsidP="007B6198">
                            <w:p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 xml:space="preserve">use native plant </w:t>
                            </w:r>
                          </w:p>
                          <w:p w14:paraId="4C09C35E" w14:textId="12B728E4" w:rsidR="007B6198" w:rsidRDefault="007B6198" w:rsidP="007B6198">
                            <w:p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species when</w:t>
                            </w:r>
                          </w:p>
                          <w:p w14:paraId="72579A2E" w14:textId="2495AA61" w:rsidR="007B6198" w:rsidRDefault="007B6198" w:rsidP="007B6198">
                            <w:p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  <w:t>possible!</w:t>
                            </w:r>
                          </w:p>
                          <w:p w14:paraId="571420BB" w14:textId="3A388817" w:rsidR="007B6198" w:rsidRDefault="007B6198" w:rsidP="007B6198">
                            <w:p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</w:p>
                          <w:p w14:paraId="25C9B240" w14:textId="45C7F733" w:rsidR="007B6198" w:rsidRDefault="007B6198" w:rsidP="007B6198">
                            <w:p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</w:p>
                          <w:p w14:paraId="446AA9ED" w14:textId="4B05B3BA" w:rsidR="007B6198" w:rsidRDefault="007B6198" w:rsidP="007B6198">
                            <w:pPr>
                              <w:rPr>
                                <w:rFonts w:cs="Arial"/>
                                <w:b/>
                                <w:color w:val="222222"/>
                                <w:sz w:val="24"/>
                              </w:rPr>
                            </w:pPr>
                          </w:p>
                          <w:p w14:paraId="0D350440" w14:textId="4143B600" w:rsidR="007B6198" w:rsidRPr="007B6198" w:rsidRDefault="007B6198" w:rsidP="007B6198">
                            <w:pPr>
                              <w:rPr>
                                <w:rFonts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14:paraId="5DAA0639" w14:textId="201A1EAB" w:rsidR="007B6198" w:rsidRPr="007B6198" w:rsidRDefault="007B6198" w:rsidP="007B6198">
                            <w:pPr>
                              <w:rPr>
                                <w:rFonts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B6198">
                              <w:rPr>
                                <w:rFonts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t>*use caution whe</w:t>
                            </w:r>
                            <w:r>
                              <w:rPr>
                                <w:rFonts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t>re you</w:t>
                            </w:r>
                            <w:r w:rsidRPr="007B6198">
                              <w:rPr>
                                <w:rFonts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t xml:space="preserve"> plant these species, they can become invasive</w:t>
                            </w:r>
                            <w:r>
                              <w:rPr>
                                <w:rFonts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t xml:space="preserve"> in a garden</w:t>
                            </w:r>
                            <w:r w:rsidRPr="007B6198">
                              <w:rPr>
                                <w:rFonts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F0580B8" w14:textId="77777777" w:rsidR="00997614" w:rsidRPr="005E0479" w:rsidRDefault="00997614"/>
                        </w:txbxContent>
                      </v:textbox>
                    </v:shape>
                  </w:pict>
                </mc:Fallback>
              </mc:AlternateContent>
            </w:r>
            <w:r w:rsidR="001368FB" w:rsidRPr="00491776">
              <w:rPr>
                <w:noProof/>
              </w:rPr>
              <mc:AlternateContent>
                <mc:Choice Requires="wps">
                  <w:drawing>
                    <wp:inline distT="0" distB="0" distL="0" distR="0" wp14:anchorId="70083B8E" wp14:editId="32269B98">
                      <wp:extent cx="2714625" cy="734095"/>
                      <wp:effectExtent l="0" t="0" r="0" b="0"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4625" cy="7340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70DBB1" w14:textId="35A5F120" w:rsidR="001368FB" w:rsidRPr="00A62435" w:rsidRDefault="00BD48C3" w:rsidP="00491776">
                                  <w:pPr>
                                    <w:pStyle w:val="Heading2"/>
                                    <w:rPr>
                                      <w:color w:val="2F4B83" w:themeColor="accent4"/>
                                    </w:rPr>
                                  </w:pPr>
                                  <w:r w:rsidRPr="00A62435">
                                    <w:rPr>
                                      <w:color w:val="2F4B83" w:themeColor="accent4"/>
                                    </w:rPr>
                                    <w:t>Those Pesky Buggers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083B8E" id="Text Box 28" o:spid="_x0000_s1035" type="#_x0000_t202" style="width:213.75pt;height:5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ARaMQIAAFoEAAAOAAAAZHJzL2Uyb0RvYy54bWysVFFv2jAQfp+0/2D5fSSkQFtEqFgrpkmo&#10;rQRTn41jk0i2z7MNCfv1OztAUbenaS/mfHe58/d9d8weOq3IQTjfgCnpcJBTIgyHqjG7kv7YLL/c&#10;UeIDMxVTYERJj8LTh/nnT7PWTkUBNahKOIJFjJ+2tqR1CHaaZZ7XQjM/ACsMBiU4zQJe3S6rHGux&#10;ulZZkeeTrAVXWQdceI/epz5I56m+lIKHFym9CESVFN8W0unSuY1nNp+x6c4xWzf89Az2D6/QrDHY&#10;9FLqiQVG9q75o5RuuAMPMgw46AykbLhIGBDNMP+AZl0zKxIWJMfbC03+/5Xlz4dXR5qqpAUqZZhG&#10;jTaiC+QrdARdyE9r/RTT1hYTQ4d+1Pns9+iMsDvpdPxFQATjyPTxwm6sxtFZ3A5Hk2JMCcfY7c0o&#10;vx/HMtn719b58E2AJtEoqUP1EqnssPKhTz2nxGYGlo1SSUFlSFvSyc04Tx9cIlhcGewRMfRvjVbo&#10;tl3CfMG3heqI8Bz0A+ItXzb4hhXz4ZU5nAhEhFMeXvCQCrAXnCxKanC//uaP+SgURilpccJK6n/u&#10;mROUqO8GJbwfjkZxJNNlNL4t8OKuI9vriNnrR8AhHuI+WZ7MmB/U2ZQO9BsuwyJ2xRAzHHuXNJzN&#10;x9DPPS4TF4tFSsIhtCyszNryWDqyGhnedG/M2ZMMAQV8hvMssukHNfrcXo/FPoBsklSR557VE/04&#10;wEns07LFDbm+p6z3v4T5bwAAAP//AwBQSwMEFAAGAAgAAAAhAOrOYUjdAAAABQEAAA8AAABkcnMv&#10;ZG93bnJldi54bWxMj0FLw0AQhe+C/2EZwZvdNJhaYjalBIogemjtxdsmO02Cu7Mxu22jv97RS708&#10;GN7jvW+K1eSsOOEYek8K5rMEBFLjTU+tgv3b5m4JIkRNRltPqOALA6zK66tC58afaYunXWwFl1DI&#10;tYIuxiGXMjQdOh1mfkBi7+BHpyOfYyvNqM9c7qxMk2Qhne6JFzo9YNVh87E7OgXP1eZVb+vULb9t&#10;9fRyWA+f+/dMqdubaf0IIuIUL2H4xWd0KJmp9kcyQVgF/Ej8U/bu04cMRM2hebYAWRbyP335AwAA&#10;//8DAFBLAQItABQABgAIAAAAIQC2gziS/gAAAOEBAAATAAAAAAAAAAAAAAAAAAAAAABbQ29udGVu&#10;dF9UeXBlc10ueG1sUEsBAi0AFAAGAAgAAAAhADj9If/WAAAAlAEAAAsAAAAAAAAAAAAAAAAALwEA&#10;AF9yZWxzLy5yZWxzUEsBAi0AFAAGAAgAAAAhAN3gBFoxAgAAWgQAAA4AAAAAAAAAAAAAAAAALgIA&#10;AGRycy9lMm9Eb2MueG1sUEsBAi0AFAAGAAgAAAAhAOrOYUjdAAAABQEAAA8AAAAAAAAAAAAAAAAA&#10;iwQAAGRycy9kb3ducmV2LnhtbFBLBQYAAAAABAAEAPMAAACVBQAAAAA=&#10;" filled="f" stroked="f" strokeweight=".5pt">
                      <v:textbox>
                        <w:txbxContent>
                          <w:p w14:paraId="3970DBB1" w14:textId="35A5F120" w:rsidR="001368FB" w:rsidRPr="00A62435" w:rsidRDefault="00BD48C3" w:rsidP="00491776">
                            <w:pPr>
                              <w:pStyle w:val="Heading2"/>
                              <w:rPr>
                                <w:color w:val="2F4B83" w:themeColor="accent4"/>
                              </w:rPr>
                            </w:pPr>
                            <w:r w:rsidRPr="00A62435">
                              <w:rPr>
                                <w:color w:val="2F4B83" w:themeColor="accent4"/>
                              </w:rPr>
                              <w:t>Those Pesky Buggers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97614" w:rsidRPr="00491776">
              <w:br w:type="page"/>
            </w:r>
          </w:p>
        </w:tc>
        <w:tc>
          <w:tcPr>
            <w:tcW w:w="5280" w:type="dxa"/>
          </w:tcPr>
          <w:p w14:paraId="272D9C4D" w14:textId="73979BA1" w:rsidR="00997614" w:rsidRDefault="00FB2EB1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E793E70" wp14:editId="36C0620F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333375</wp:posOffset>
                      </wp:positionV>
                      <wp:extent cx="3095625" cy="6962775"/>
                      <wp:effectExtent l="0" t="0" r="0" b="0"/>
                      <wp:wrapNone/>
                      <wp:docPr id="194" name="Text Box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5625" cy="6962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2FAFE0" w14:textId="6A7DEDFD" w:rsidR="00A62435" w:rsidRDefault="00831799" w:rsidP="007C32DB">
                                  <w:r>
                                    <w:t xml:space="preserve">There are </w:t>
                                  </w:r>
                                  <w:r w:rsidR="00CA32A3">
                                    <w:t>DEET free alternative insect repellent</w:t>
                                  </w:r>
                                  <w:r w:rsidR="00F2327B">
                                    <w:t xml:space="preserve">s available that are </w:t>
                                  </w:r>
                                  <w:r w:rsidR="00CA32A3">
                                    <w:t>made from lemon eucalyptus oil that ha</w:t>
                                  </w:r>
                                  <w:r w:rsidR="00F2327B">
                                    <w:t>ve</w:t>
                                  </w:r>
                                  <w:r w:rsidR="00CA32A3">
                                    <w:t xml:space="preserve"> many positive reviews. </w:t>
                                  </w:r>
                                  <w:r w:rsidR="00F2327B">
                                    <w:t xml:space="preserve">There are also other natural options available that use a wide variety of different ingredients. </w:t>
                                  </w:r>
                                </w:p>
                                <w:p w14:paraId="45AC80DA" w14:textId="77777777" w:rsidR="00A62435" w:rsidRDefault="00A62435" w:rsidP="007C32DB"/>
                                <w:p w14:paraId="01C35033" w14:textId="66BAEC0A" w:rsidR="007C32DB" w:rsidRDefault="00CA32A3" w:rsidP="007C32DB">
                                  <w:pPr>
                                    <w:rPr>
                                      <w:b/>
                                    </w:rPr>
                                  </w:pPr>
                                  <w:r w:rsidRPr="00AE073B">
                                    <w:rPr>
                                      <w:b/>
                                    </w:rPr>
                                    <w:t xml:space="preserve">If you’d rather make your own repellents </w:t>
                                  </w:r>
                                  <w:r w:rsidR="0067563C">
                                    <w:rPr>
                                      <w:b/>
                                    </w:rPr>
                                    <w:t>research</w:t>
                                  </w:r>
                                  <w:r w:rsidR="00F2327B">
                                    <w:rPr>
                                      <w:b/>
                                    </w:rPr>
                                    <w:t xml:space="preserve"> recipes using these suggested essential oils or ingredients:</w:t>
                                  </w:r>
                                </w:p>
                                <w:p w14:paraId="755D49EF" w14:textId="7639A963" w:rsidR="00A244EE" w:rsidRDefault="00F2327B" w:rsidP="00F2327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 xml:space="preserve">Neem </w:t>
                                  </w:r>
                                  <w:r w:rsidR="002A7664">
                                    <w:t>o</w:t>
                                  </w:r>
                                  <w:r>
                                    <w:t>il</w:t>
                                  </w:r>
                                </w:p>
                                <w:p w14:paraId="095A873E" w14:textId="105265B7" w:rsidR="00F2327B" w:rsidRDefault="00F2327B" w:rsidP="00F2327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 xml:space="preserve">Cinnamon </w:t>
                                  </w:r>
                                  <w:r w:rsidR="002A7664">
                                    <w:t>o</w:t>
                                  </w:r>
                                  <w:r>
                                    <w:t>il</w:t>
                                  </w:r>
                                </w:p>
                                <w:p w14:paraId="3F9C2687" w14:textId="6FAF2102" w:rsidR="00F2327B" w:rsidRDefault="00F2327B" w:rsidP="00F2327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>Lemon</w:t>
                                  </w:r>
                                  <w:r w:rsidR="002A7664">
                                    <w:t xml:space="preserve"> juice</w:t>
                                  </w:r>
                                </w:p>
                                <w:p w14:paraId="53127CF7" w14:textId="51D65D39" w:rsidR="00F2327B" w:rsidRDefault="00F2327B" w:rsidP="00F2327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>Clove</w:t>
                                  </w:r>
                                  <w:r w:rsidR="00624A11">
                                    <w:t>s</w:t>
                                  </w:r>
                                  <w:r w:rsidR="00BC75B4">
                                    <w:t>/Anise</w:t>
                                  </w:r>
                                </w:p>
                                <w:p w14:paraId="16A60568" w14:textId="417F88DB" w:rsidR="00F2327B" w:rsidRDefault="00F2327B" w:rsidP="00F2327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>Vodka</w:t>
                                  </w:r>
                                </w:p>
                                <w:p w14:paraId="54B21113" w14:textId="141F8AE0" w:rsidR="00F2327B" w:rsidRDefault="00F2327B" w:rsidP="00F2327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>Basil extract</w:t>
                                  </w:r>
                                </w:p>
                                <w:p w14:paraId="191F7B89" w14:textId="7F510D7D" w:rsidR="00F2327B" w:rsidRDefault="00F2327B" w:rsidP="00F2327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 xml:space="preserve">Citronella </w:t>
                                  </w:r>
                                  <w:r w:rsidR="002A7664">
                                    <w:t>o</w:t>
                                  </w:r>
                                  <w:r>
                                    <w:t>il</w:t>
                                  </w:r>
                                </w:p>
                                <w:p w14:paraId="2BFB2511" w14:textId="28FBB878" w:rsidR="00F2327B" w:rsidRDefault="002310E6" w:rsidP="00F2327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>Lemongrass</w:t>
                                  </w:r>
                                </w:p>
                                <w:p w14:paraId="5BE0A94F" w14:textId="2AB527DA" w:rsidR="002310E6" w:rsidRDefault="002310E6" w:rsidP="00F2327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 xml:space="preserve">Tea Tree </w:t>
                                  </w:r>
                                  <w:r w:rsidR="002A7664">
                                    <w:t>o</w:t>
                                  </w:r>
                                  <w:r>
                                    <w:t>il</w:t>
                                  </w:r>
                                </w:p>
                                <w:p w14:paraId="077A3378" w14:textId="1F91558F" w:rsidR="002A7664" w:rsidRDefault="002A7664" w:rsidP="002D61FC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>Lavender oil</w:t>
                                  </w:r>
                                </w:p>
                                <w:p w14:paraId="258C04D3" w14:textId="454F5E69" w:rsidR="00E77D5D" w:rsidRDefault="00E77D5D" w:rsidP="002D61FC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>Witch hazel</w:t>
                                  </w:r>
                                </w:p>
                                <w:p w14:paraId="363B2491" w14:textId="77777777" w:rsidR="00A244EE" w:rsidRDefault="00A244EE" w:rsidP="007C32DB"/>
                                <w:p w14:paraId="7A0635DF" w14:textId="0834DAD9" w:rsidR="00AE073B" w:rsidRDefault="002A7664" w:rsidP="002A7664">
                                  <w:pPr>
                                    <w:jc w:val="center"/>
                                  </w:pPr>
                                  <w:r w:rsidRPr="002A766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BC66D2" wp14:editId="1EE36FBF">
                                        <wp:extent cx="1585346" cy="1539971"/>
                                        <wp:effectExtent l="0" t="0" r="0" b="317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1358" cy="1555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2627767" w14:textId="568B8408" w:rsidR="00CA32A3" w:rsidRDefault="00CA32A3" w:rsidP="007C32DB"/>
                                <w:p w14:paraId="700115B2" w14:textId="29CB8917" w:rsidR="006418DC" w:rsidRDefault="00CA32A3" w:rsidP="007C32DB">
                                  <w:r>
                                    <w:t>**</w:t>
                                  </w:r>
                                  <w:r w:rsidR="00F2327B">
                                    <w:t>After researching these natural repell</w:t>
                                  </w:r>
                                  <w:r w:rsidR="0019709C">
                                    <w:t>e</w:t>
                                  </w:r>
                                  <w:r w:rsidR="00F2327B">
                                    <w:t xml:space="preserve">nts it is important to always test a small patch of skin for sensitivity prior to </w:t>
                                  </w:r>
                                  <w:r w:rsidR="002A7664">
                                    <w:t>application and</w:t>
                                  </w:r>
                                  <w:r w:rsidR="00F2327B">
                                    <w:t xml:space="preserve"> wait at least 24 hours.</w:t>
                                  </w:r>
                                </w:p>
                                <w:p w14:paraId="432F7E31" w14:textId="77777777" w:rsidR="006418DC" w:rsidRDefault="006418DC" w:rsidP="007C32DB"/>
                                <w:p w14:paraId="14044415" w14:textId="237BF405" w:rsidR="009844A4" w:rsidRPr="009844A4" w:rsidRDefault="002D61FC" w:rsidP="009844A4">
                                  <w:pPr>
                                    <w:pStyle w:val="Heading4"/>
                                    <w:jc w:val="center"/>
                                    <w:rPr>
                                      <w:color w:val="362853" w:themeColor="accent6" w:themeShade="BF"/>
                                      <w:sz w:val="22"/>
                                      <w:szCs w:val="22"/>
                                    </w:rPr>
                                  </w:pPr>
                                  <w:r w:rsidRPr="009844A4">
                                    <w:rPr>
                                      <w:color w:val="362853" w:themeColor="accent6" w:themeShade="BF"/>
                                      <w:sz w:val="22"/>
                                      <w:szCs w:val="22"/>
                                    </w:rPr>
                                    <w:t>There are other effective repe</w:t>
                                  </w:r>
                                  <w:r w:rsidR="0019709C">
                                    <w:rPr>
                                      <w:color w:val="362853" w:themeColor="accent6" w:themeShade="BF"/>
                                      <w:sz w:val="22"/>
                                      <w:szCs w:val="22"/>
                                    </w:rPr>
                                    <w:t>lle</w:t>
                                  </w:r>
                                  <w:r w:rsidRPr="009844A4">
                                    <w:rPr>
                                      <w:color w:val="362853" w:themeColor="accent6" w:themeShade="BF"/>
                                      <w:sz w:val="22"/>
                                      <w:szCs w:val="22"/>
                                    </w:rPr>
                                    <w:t>nts for the environment which include burning coffee grounds, rosemary, or sage</w:t>
                                  </w:r>
                                  <w:r w:rsidR="009844A4" w:rsidRPr="009844A4">
                                    <w:rPr>
                                      <w:color w:val="362853" w:themeColor="accent6" w:themeShade="BF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08987063" w14:textId="3DD6DA50" w:rsidR="009844A4" w:rsidRPr="009844A4" w:rsidRDefault="009844A4" w:rsidP="009844A4">
                                  <w:pPr>
                                    <w:jc w:val="center"/>
                                    <w:rPr>
                                      <w:b/>
                                      <w:color w:val="372248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9844A4">
                                    <w:rPr>
                                      <w:b/>
                                      <w:color w:val="372248" w:themeColor="text1"/>
                                      <w:sz w:val="22"/>
                                      <w:szCs w:val="22"/>
                                    </w:rPr>
                                    <w:t>There are also natural remedies available for your pets!!</w:t>
                                  </w:r>
                                </w:p>
                                <w:p w14:paraId="5A34BF1C" w14:textId="77777777" w:rsidR="009844A4" w:rsidRPr="009844A4" w:rsidRDefault="009844A4" w:rsidP="009844A4"/>
                                <w:p w14:paraId="395A1E8B" w14:textId="4CDB70C1" w:rsidR="005E0479" w:rsidRPr="001368FB" w:rsidRDefault="005E0479" w:rsidP="005E047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93E70" id="Text Box 194" o:spid="_x0000_s1036" type="#_x0000_t202" style="position:absolute;left:0;text-align:left;margin-left:5.35pt;margin-top:26.25pt;width:243.75pt;height:54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85mMwIAAF0EAAAOAAAAZHJzL2Uyb0RvYy54bWysVE2P2jAQvVfqf7B8LwksH0tEWNFdUVVC&#10;uytBtWfj2CSS43FtQ0J/fccOYdG2p6oXM56ZvPGbN8Pioa0VOQnrKtA5HQ5SSoTmUFT6kNMfu/WX&#10;e0qcZ7pgCrTI6Vk4+rD8/GnRmEyMoARVCEsQRLusMTktvTdZkjheipq5ARihMSjB1szj1R6SwrIG&#10;0WuVjNJ0mjRgC2OBC+fQ+9QF6TLiSym4f5HSCU9UTvFtPp42nvtwJssFyw6WmbLil2ewf3hFzSqN&#10;Ra9QT8wzcrTVH1B1xS04kH7AoU5AyoqLyAHZDNMPbLYlMyJyweY4c22T+3+w/Pn0aklVoHbzMSWa&#10;1SjSTrSefIWWBB92qDEuw8StwVTfYgCze79DZyDeSluHX6REMI69Pl/7G+A4Ou/S+WQ6mlDCMTad&#10;T0ez2STgJO+fG+v8NwE1CUZOLQoY+8pOG+e71D4lVNOwrpSKIipNGkS9m6Txg2sEwZXGGoFE99hg&#10;+XbfRtrznsgeijPys9DNiDN8XeEbNsz5V2ZxKJASDrp/wUMqwFpwsSgpwf76mz/ko1YYpaTBIcup&#10;+3lkVlCivmtUcT4cj8NUxst4Mhvhxd5G9rcRfawfAed4iCtleDRDvle9KS3Ub7gPq1AVQ0xzrJ1T&#10;35uPvht93CcuVquYhHNomN/oreEBOnQ1dHjXvjFrLjJ4VPAZ+nFk2Qc1utxOj9XRg6yiVKHPXVcv&#10;7ccZjmJf9i0sye09Zr3/Kyx/AwAA//8DAFBLAwQUAAYACAAAACEAIPx9ueEAAAAKAQAADwAAAGRy&#10;cy9kb3ducmV2LnhtbEyPy07DMBBF90j8gzWV2FG7UQNpiFNVkSokBIuWbthNYjeJ6keI3Tbw9Qwr&#10;WF6dqztnivVkDbvoMfTeSVjMBTDtGq9610o4vG/vM2AholNovNMSvnSAdXl7U2Cu/NXt9GUfW0Yj&#10;LuQooYtxyDkPTacthrkftCN29KPFSHFsuRrxSuPW8ESIB26xd3Shw0FXnW5O+7OV8FJt33BXJzb7&#10;NtXz63EzfB4+UinvZtPmCVjUU/wrw68+qUNJTrU/OxWYoSweqSkhTVJgxJerLAFWE1gsVwJ4WfD/&#10;L5Q/AAAA//8DAFBLAQItABQABgAIAAAAIQC2gziS/gAAAOEBAAATAAAAAAAAAAAAAAAAAAAAAABb&#10;Q29udGVudF9UeXBlc10ueG1sUEsBAi0AFAAGAAgAAAAhADj9If/WAAAAlAEAAAsAAAAAAAAAAAAA&#10;AAAALwEAAF9yZWxzLy5yZWxzUEsBAi0AFAAGAAgAAAAhAEprzmYzAgAAXQQAAA4AAAAAAAAAAAAA&#10;AAAALgIAAGRycy9lMm9Eb2MueG1sUEsBAi0AFAAGAAgAAAAhACD8fbnhAAAACgEAAA8AAAAAAAAA&#10;AAAAAAAAjQQAAGRycy9kb3ducmV2LnhtbFBLBQYAAAAABAAEAPMAAACbBQAAAAA=&#10;" filled="f" stroked="f" strokeweight=".5pt">
                      <v:textbox>
                        <w:txbxContent>
                          <w:p w14:paraId="272FAFE0" w14:textId="6A7DEDFD" w:rsidR="00A62435" w:rsidRDefault="00831799" w:rsidP="007C32DB">
                            <w:r>
                              <w:t xml:space="preserve">There are </w:t>
                            </w:r>
                            <w:r w:rsidR="00CA32A3">
                              <w:t>DEET free alternative insect repellent</w:t>
                            </w:r>
                            <w:r w:rsidR="00F2327B">
                              <w:t xml:space="preserve">s available that are </w:t>
                            </w:r>
                            <w:r w:rsidR="00CA32A3">
                              <w:t>made from lemon eucalyptus oil that ha</w:t>
                            </w:r>
                            <w:r w:rsidR="00F2327B">
                              <w:t>ve</w:t>
                            </w:r>
                            <w:r w:rsidR="00CA32A3">
                              <w:t xml:space="preserve"> many positive reviews. </w:t>
                            </w:r>
                            <w:r w:rsidR="00F2327B">
                              <w:t xml:space="preserve">There are also other natural options available that use a wide variety of different ingredients. </w:t>
                            </w:r>
                          </w:p>
                          <w:p w14:paraId="45AC80DA" w14:textId="77777777" w:rsidR="00A62435" w:rsidRDefault="00A62435" w:rsidP="007C32DB"/>
                          <w:p w14:paraId="01C35033" w14:textId="66BAEC0A" w:rsidR="007C32DB" w:rsidRDefault="00CA32A3" w:rsidP="007C32DB">
                            <w:pPr>
                              <w:rPr>
                                <w:b/>
                              </w:rPr>
                            </w:pPr>
                            <w:r w:rsidRPr="00AE073B">
                              <w:rPr>
                                <w:b/>
                              </w:rPr>
                              <w:t xml:space="preserve">If you’d rather make your own repellents </w:t>
                            </w:r>
                            <w:r w:rsidR="0067563C">
                              <w:rPr>
                                <w:b/>
                              </w:rPr>
                              <w:t>research</w:t>
                            </w:r>
                            <w:r w:rsidR="00F2327B">
                              <w:rPr>
                                <w:b/>
                              </w:rPr>
                              <w:t xml:space="preserve"> recipes using these suggested essential oils or ingredients:</w:t>
                            </w:r>
                          </w:p>
                          <w:p w14:paraId="755D49EF" w14:textId="7639A963" w:rsidR="00A244EE" w:rsidRDefault="00F2327B" w:rsidP="00F232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Neem </w:t>
                            </w:r>
                            <w:r w:rsidR="002A7664">
                              <w:t>o</w:t>
                            </w:r>
                            <w:r>
                              <w:t>il</w:t>
                            </w:r>
                          </w:p>
                          <w:p w14:paraId="095A873E" w14:textId="105265B7" w:rsidR="00F2327B" w:rsidRDefault="00F2327B" w:rsidP="00F232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Cinnamon </w:t>
                            </w:r>
                            <w:r w:rsidR="002A7664">
                              <w:t>o</w:t>
                            </w:r>
                            <w:r>
                              <w:t>il</w:t>
                            </w:r>
                          </w:p>
                          <w:p w14:paraId="3F9C2687" w14:textId="6FAF2102" w:rsidR="00F2327B" w:rsidRDefault="00F2327B" w:rsidP="00F232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Lemon</w:t>
                            </w:r>
                            <w:r w:rsidR="002A7664">
                              <w:t xml:space="preserve"> juice</w:t>
                            </w:r>
                          </w:p>
                          <w:p w14:paraId="53127CF7" w14:textId="51D65D39" w:rsidR="00F2327B" w:rsidRDefault="00F2327B" w:rsidP="00F232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Clove</w:t>
                            </w:r>
                            <w:r w:rsidR="00624A11">
                              <w:t>s</w:t>
                            </w:r>
                            <w:r w:rsidR="00BC75B4">
                              <w:t>/Anise</w:t>
                            </w:r>
                          </w:p>
                          <w:p w14:paraId="16A60568" w14:textId="417F88DB" w:rsidR="00F2327B" w:rsidRDefault="00F2327B" w:rsidP="00F232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Vodka</w:t>
                            </w:r>
                          </w:p>
                          <w:p w14:paraId="54B21113" w14:textId="141F8AE0" w:rsidR="00F2327B" w:rsidRDefault="00F2327B" w:rsidP="00F232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Basil extract</w:t>
                            </w:r>
                          </w:p>
                          <w:p w14:paraId="191F7B89" w14:textId="7F510D7D" w:rsidR="00F2327B" w:rsidRDefault="00F2327B" w:rsidP="00F232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Citronella </w:t>
                            </w:r>
                            <w:r w:rsidR="002A7664">
                              <w:t>o</w:t>
                            </w:r>
                            <w:r>
                              <w:t>il</w:t>
                            </w:r>
                          </w:p>
                          <w:p w14:paraId="2BFB2511" w14:textId="28FBB878" w:rsidR="00F2327B" w:rsidRDefault="002310E6" w:rsidP="00F232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Lemongrass</w:t>
                            </w:r>
                          </w:p>
                          <w:p w14:paraId="5BE0A94F" w14:textId="2AB527DA" w:rsidR="002310E6" w:rsidRDefault="002310E6" w:rsidP="00F232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Tea Tree </w:t>
                            </w:r>
                            <w:r w:rsidR="002A7664">
                              <w:t>o</w:t>
                            </w:r>
                            <w:r>
                              <w:t>il</w:t>
                            </w:r>
                          </w:p>
                          <w:p w14:paraId="077A3378" w14:textId="1F91558F" w:rsidR="002A7664" w:rsidRDefault="002A7664" w:rsidP="002D61F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Lavender oil</w:t>
                            </w:r>
                          </w:p>
                          <w:p w14:paraId="258C04D3" w14:textId="454F5E69" w:rsidR="00E77D5D" w:rsidRDefault="00E77D5D" w:rsidP="002D61F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Witch hazel</w:t>
                            </w:r>
                          </w:p>
                          <w:p w14:paraId="363B2491" w14:textId="77777777" w:rsidR="00A244EE" w:rsidRDefault="00A244EE" w:rsidP="007C32DB"/>
                          <w:p w14:paraId="7A0635DF" w14:textId="0834DAD9" w:rsidR="00AE073B" w:rsidRDefault="002A7664" w:rsidP="002A7664">
                            <w:pPr>
                              <w:jc w:val="center"/>
                            </w:pPr>
                            <w:r w:rsidRPr="002A7664">
                              <w:rPr>
                                <w:noProof/>
                              </w:rPr>
                              <w:drawing>
                                <wp:inline distT="0" distB="0" distL="0" distR="0" wp14:anchorId="6EBC66D2" wp14:editId="1EE36FBF">
                                  <wp:extent cx="1585346" cy="1539971"/>
                                  <wp:effectExtent l="0" t="0" r="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1358" cy="1555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627767" w14:textId="568B8408" w:rsidR="00CA32A3" w:rsidRDefault="00CA32A3" w:rsidP="007C32DB"/>
                          <w:p w14:paraId="700115B2" w14:textId="29CB8917" w:rsidR="006418DC" w:rsidRDefault="00CA32A3" w:rsidP="007C32DB">
                            <w:r>
                              <w:t>**</w:t>
                            </w:r>
                            <w:r w:rsidR="00F2327B">
                              <w:t>After researching these natural repell</w:t>
                            </w:r>
                            <w:r w:rsidR="0019709C">
                              <w:t>e</w:t>
                            </w:r>
                            <w:r w:rsidR="00F2327B">
                              <w:t xml:space="preserve">nts it is important to always test a small patch of skin for sensitivity prior to </w:t>
                            </w:r>
                            <w:r w:rsidR="002A7664">
                              <w:t>application and</w:t>
                            </w:r>
                            <w:r w:rsidR="00F2327B">
                              <w:t xml:space="preserve"> wait at least 24 hours.</w:t>
                            </w:r>
                          </w:p>
                          <w:p w14:paraId="432F7E31" w14:textId="77777777" w:rsidR="006418DC" w:rsidRDefault="006418DC" w:rsidP="007C32DB"/>
                          <w:p w14:paraId="14044415" w14:textId="237BF405" w:rsidR="009844A4" w:rsidRPr="009844A4" w:rsidRDefault="002D61FC" w:rsidP="009844A4">
                            <w:pPr>
                              <w:pStyle w:val="Heading4"/>
                              <w:jc w:val="center"/>
                              <w:rPr>
                                <w:color w:val="362853" w:themeColor="accent6" w:themeShade="BF"/>
                                <w:sz w:val="22"/>
                                <w:szCs w:val="22"/>
                              </w:rPr>
                            </w:pPr>
                            <w:r w:rsidRPr="009844A4">
                              <w:rPr>
                                <w:color w:val="362853" w:themeColor="accent6" w:themeShade="BF"/>
                                <w:sz w:val="22"/>
                                <w:szCs w:val="22"/>
                              </w:rPr>
                              <w:t>There are other effective repe</w:t>
                            </w:r>
                            <w:r w:rsidR="0019709C">
                              <w:rPr>
                                <w:color w:val="362853" w:themeColor="accent6" w:themeShade="BF"/>
                                <w:sz w:val="22"/>
                                <w:szCs w:val="22"/>
                              </w:rPr>
                              <w:t>lle</w:t>
                            </w:r>
                            <w:r w:rsidRPr="009844A4">
                              <w:rPr>
                                <w:color w:val="362853" w:themeColor="accent6" w:themeShade="BF"/>
                                <w:sz w:val="22"/>
                                <w:szCs w:val="22"/>
                              </w:rPr>
                              <w:t>nts for the environment which include burning coffee grounds, rosemary, or sage</w:t>
                            </w:r>
                            <w:r w:rsidR="009844A4" w:rsidRPr="009844A4">
                              <w:rPr>
                                <w:color w:val="362853" w:themeColor="accent6" w:themeShade="B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8987063" w14:textId="3DD6DA50" w:rsidR="009844A4" w:rsidRPr="009844A4" w:rsidRDefault="009844A4" w:rsidP="009844A4">
                            <w:pPr>
                              <w:jc w:val="center"/>
                              <w:rPr>
                                <w:b/>
                                <w:color w:val="372248" w:themeColor="text1"/>
                                <w:sz w:val="22"/>
                                <w:szCs w:val="22"/>
                              </w:rPr>
                            </w:pPr>
                            <w:r w:rsidRPr="009844A4">
                              <w:rPr>
                                <w:b/>
                                <w:color w:val="372248" w:themeColor="text1"/>
                                <w:sz w:val="22"/>
                                <w:szCs w:val="22"/>
                              </w:rPr>
                              <w:t>There are also natural remedies available for your pets!!</w:t>
                            </w:r>
                          </w:p>
                          <w:p w14:paraId="5A34BF1C" w14:textId="77777777" w:rsidR="009844A4" w:rsidRPr="009844A4" w:rsidRDefault="009844A4" w:rsidP="009844A4"/>
                          <w:p w14:paraId="395A1E8B" w14:textId="4CDB70C1" w:rsidR="005E0479" w:rsidRPr="001368FB" w:rsidRDefault="005E0479" w:rsidP="005E0479"/>
                        </w:txbxContent>
                      </v:textbox>
                    </v:shape>
                  </w:pict>
                </mc:Fallback>
              </mc:AlternateContent>
            </w:r>
            <w:r w:rsidR="00491776" w:rsidRPr="0049177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 wp14:anchorId="52373671" wp14:editId="2B30611F">
                      <wp:simplePos x="0" y="0"/>
                      <wp:positionH relativeFrom="column">
                        <wp:posOffset>-3431326</wp:posOffset>
                      </wp:positionH>
                      <wp:positionV relativeFrom="paragraph">
                        <wp:posOffset>5669289</wp:posOffset>
                      </wp:positionV>
                      <wp:extent cx="5176005" cy="1912039"/>
                      <wp:effectExtent l="0" t="0" r="5715" b="0"/>
                      <wp:wrapNone/>
                      <wp:docPr id="214" name="Group 214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5176005" cy="1912039"/>
                                <a:chOff x="0" y="-16782"/>
                                <a:chExt cx="2222828" cy="821921"/>
                              </a:xfrm>
                            </wpg:grpSpPr>
                            <wpg:grpSp>
                              <wpg:cNvPr id="215" name="Group 215"/>
                              <wpg:cNvGrpSpPr/>
                              <wpg:grpSpPr>
                                <a:xfrm>
                                  <a:off x="0" y="68239"/>
                                  <a:ext cx="873451" cy="438582"/>
                                  <a:chOff x="0" y="0"/>
                                  <a:chExt cx="2688609" cy="1350607"/>
                                </a:xfrm>
                              </wpg:grpSpPr>
                              <wps:wsp>
                                <wps:cNvPr id="216" name="Rectangle 216"/>
                                <wps:cNvSpPr/>
                                <wps:spPr>
                                  <a:xfrm>
                                    <a:off x="1774209" y="0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Rectangle 217"/>
                                <wps:cNvSpPr/>
                                <wps:spPr>
                                  <a:xfrm>
                                    <a:off x="873457" y="300250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" name="Rectangle 218"/>
                                <wps:cNvSpPr/>
                                <wps:spPr>
                                  <a:xfrm>
                                    <a:off x="1364776" y="736979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" name="Rectangle 219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" name="Rectangle 220"/>
                                <wps:cNvSpPr/>
                                <wps:spPr>
                                  <a:xfrm>
                                    <a:off x="545911" y="900752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1" name="Group 221"/>
                              <wpg:cNvGrpSpPr/>
                              <wpg:grpSpPr>
                                <a:xfrm>
                                  <a:off x="750627" y="-16782"/>
                                  <a:ext cx="1472201" cy="821921"/>
                                  <a:chOff x="0" y="-27577"/>
                                  <a:chExt cx="2416864" cy="1350607"/>
                                </a:xfrm>
                              </wpg:grpSpPr>
                              <wps:wsp>
                                <wps:cNvPr id="222" name="Rectangle 222"/>
                                <wps:cNvSpPr/>
                                <wps:spPr>
                                  <a:xfrm>
                                    <a:off x="1502464" y="-27577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3" name="Rectangle 223"/>
                                <wps:cNvSpPr/>
                                <wps:spPr>
                                  <a:xfrm>
                                    <a:off x="601711" y="272673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4" name="Rectangle 224"/>
                                <wps:cNvSpPr/>
                                <wps:spPr>
                                  <a:xfrm>
                                    <a:off x="1093031" y="709402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5" name="Rectangle 225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" name="Rectangle 226"/>
                                <wps:cNvSpPr/>
                                <wps:spPr>
                                  <a:xfrm>
                                    <a:off x="274166" y="873175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3022AB" id="Group 214" o:spid="_x0000_s1026" alt="colored graphic boxes" style="position:absolute;margin-left:-270.2pt;margin-top:446.4pt;width:407.55pt;height:150.55pt;rotation:180;z-index:-251612160;mso-width-relative:margin;mso-height-relative:margin" coordorigin=",-167" coordsize="22228,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NwiwUAALUtAAAOAAAAZHJzL2Uyb0RvYy54bWzsWltv2zYUfh+w/yDoPbFEXW3EKYK0CQZ0&#10;bdB06DMjU7YASdQoOXb26/fxIllO3DVukWLZ6AeD4v0cnvPx8CPP3myr0rlnoi14PXf9U891WJ3x&#10;RVEv5+4fn69OUtdpO1ovaMlrNncfWOu+Of/1l7NNM2OEr3i5YMJBJ3U72zRzd9V1zWwyabMVq2h7&#10;yhtWozDnoqIdPsVyshB0g96rckI8L55suFg0gmesbZH7Vhe656r/PGdZ9zHPW9Y55dzF3Dr1L9T/&#10;nfyfnJ/R2VLQZlVkZhr0O2ZR0aLGoENXb2lHnbUonnRVFZngLc+704xXE57nRcaUDJDG9x5Jcy34&#10;ulGyLGebZTOoCap9pKfv7jb7cH8jnGIxd4kfuk5NKyySGtdRGQvWZlBXxksu2MLpNXXHt1hIKG/T&#10;LGfo41o0t82NMBlL/SX1sc1F5QgOvfte6smfUhMEd7ZqFR6GVWDbzsmQGflJ7HmR62Qo86c+8YKp&#10;XqdshcXctTvx4yQlfdE705zglxKYnWyeEn9KfFlloueChJzyMMPhYxBlUAdmsK+OSPbzHIGl4HsS&#10;xinpZeilTJMgjHw9yzBIo50gezIaC81Wg3hxmsbe1GgniLzYS/5RPvhVuzOd9sdM53ZFG6YsspXL&#10;Pugq7nX1CR5H62XJYD6x1peqOVhHO2thKL1pjDTlJ0lIpGBPLWLqhyEMR62oSY9XlM4a0XbXjFeO&#10;TMxdgUkoM6P379tOV+2ryBHLWv7X/KooS10qc2AY/eRUqnsoma79ieVwEZgmUb0qcGKXpXDuKWCF&#10;ZhmrO18XreiC6exIGbvufmih7LCs0aHsOcf4Q9+mAwl8T/vW3Zj6silT2DY01l41DLM/Md14aKFG&#10;5nU3NK6KmotDkpWQyoys6/dK0qqRWrrjiwdYgfJwrFDbZFcF1uA9bbsbKgClyMT20H3EX17yzdzl&#10;JuU6Ky7+OpQv68NMUeo6G0Dz3G3/XFPBXKf8rYYBKxMAlquPMEoIxhDjkrtxSb2uLjmWCb6G2amk&#10;rN+VfTIXvPqCXeRCjooiWmcYG5jXif7jstNbBvahjF1cqGrA74Z27+vbJpOdS61KG/u8/UJFYwyx&#10;g7d/4L3T0Nkje9R1ZcuaX6w7nhfKWHd6NfqGA0vg+SmenBzyZIUwcgLw+W97soI29ANHDjyPRAbD&#10;euSL/SD0oWeJzyatjUzuFb0aj/DmlpfFQrqybPsVF5BF5br6nS+0awBOACgYVmVLxFWujH1HZ2O3&#10;GHpSPrs3iMWP3OKHxY+DkQACLx01jSOB9LhIIIjDJEFIAYBIgniamPBvBCBxH+ABQGT6pwPIgBT7&#10;ADLgigWQUWSkV8cGIDYAGR3V+6jIhBXDUQIngKcAohDg2QEIggtAR5QEBMdItcn30BGG0yg1sYdJ&#10;vzB0hAabbABh/d/6/7f9Xx7mnvg/MuGmz/b/KIymPs57AIGp5yWR4YgGEABDlBh+KdTpFwOBu6Ua&#10;XIYD42OKPUHYE8SrYyB2zKmmQRWJOjCi/QYOunWfN9X865G8aQJik2gOYUzz9i7shwkBYa5JhB3J&#10;S2ePKWI4eqLYC1n0rqeIQz9OY9DdimH+l3CohPR6G52ckHkM8PmRR0IpGJDvZCR6rzZLpGqgt0Tq&#10;mC61ROqP3KZ95RxDgkPuHBzlzrHnJyaOIQmJE9Ua3L+BMUukHr4sUTywvYixFzGv+SKGDLfx43BA&#10;sQnPPgf53jTwAn0QSrxp6D06CBnytL+JsUSqvcm1N7n/lZtcMrxfGQOIecPyzJtcS6TKBx72JYd9&#10;yfH6XnKQQ2+ykHkMn0ASMCX6IhaPOnyQpmi9O4AY8lTFDy9NpOpXVvoBln3JYQmM/zGBMeZhVRpv&#10;g9UjJfM6Vz4+Hn+rV2S719bnfwMAAP//AwBQSwMEFAAGAAgAAAAhAGx4T6LiAAAADQEAAA8AAABk&#10;cnMvZG93bnJldi54bWxMj8FuwjAQRO+V+g/WVuoNHEJSSBoHoUpVOVUqIPVq4iUOxHZkG0j/vttT&#10;Oa72aeZNtRpNz67oQ+esgNk0AYa2caqzrYD97n2yBBaitEr2zqKAHwywqh8fKlkqd7NfeN3GllGI&#10;DaUUoGMcSs5Do9HIMHUDWvodnTcy0ulbrry8UbjpeZokL9zIzlKDlgO+aWzO24sRoLIw3+Nms/bp&#10;52mXd/mHbo/fQjw/jetXYBHH+A/Dnz6pQ01OB3exKrBewCTPkoxYAcsipRGEpItsAexA7KyYF8Dr&#10;it+vqH8BAAD//wMAUEsBAi0AFAAGAAgAAAAhALaDOJL+AAAA4QEAABMAAAAAAAAAAAAAAAAAAAAA&#10;AFtDb250ZW50X1R5cGVzXS54bWxQSwECLQAUAAYACAAAACEAOP0h/9YAAACUAQAACwAAAAAAAAAA&#10;AAAAAAAvAQAAX3JlbHMvLnJlbHNQSwECLQAUAAYACAAAACEAmhOjcIsFAAC1LQAADgAAAAAAAAAA&#10;AAAAAAAuAgAAZHJzL2Uyb0RvYy54bWxQSwECLQAUAAYACAAAACEAbHhPouIAAAANAQAADwAAAAAA&#10;AAAAAAAAAADlBwAAZHJzL2Rvd25yZXYueG1sUEsFBgAAAAAEAAQA8wAAAPQIAAAAAA==&#10;">
                      <v:group id="Group 215" o:spid="_x0000_s1027" style="position:absolute;top:682;width:8734;height:4386" coordsize="26886,1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  <v:rect id="Rectangle 216" o:spid="_x0000_s1028" style="position:absolute;left:1774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h/xQAAANwAAAAPAAAAZHJzL2Rvd25yZXYueG1sRI9Ba8JA&#10;FITvgv9heUJvuomCSupGRBCklIJpPXh7ZF+zabNvQ3aNaX+9Wyh4HGbmG2azHWwjeup87VhBOktA&#10;EJdO11wp+Hg/TNcgfEDW2DgmBT/kYZuPRxvMtLvxifoiVCJC2GeowITQZlL60pBFP3MtcfQ+XWcx&#10;RNlVUnd4i3DbyHmSLKXFmuOCwZb2hsrv4moVvHytFoXpd/3v4o3Oxp1fL4e9V+ppMuyeQQQawiP8&#10;3z5qBfN0CX9n4hGQ+R0AAP//AwBQSwECLQAUAAYACAAAACEA2+H2y+4AAACFAQAAEwAAAAAAAAAA&#10;AAAAAAAAAAAAW0NvbnRlbnRfVHlwZXNdLnhtbFBLAQItABQABgAIAAAAIQBa9CxbvwAAABUBAAAL&#10;AAAAAAAAAAAAAAAAAB8BAABfcmVscy8ucmVsc1BLAQItABQABgAIAAAAIQDuxsh/xQAAANwAAAAP&#10;AAAAAAAAAAAAAAAAAAcCAABkcnMvZG93bnJldi54bWxQSwUGAAAAAAMAAwC3AAAA+QIAAAAA&#10;" fillcolor="#f46036 [3204]" stroked="f" strokeweight="1pt"/>
                        <v:rect id="Rectangle 217" o:spid="_x0000_s1029" style="position:absolute;left:8734;top:3002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IpwwAAANwAAAAPAAAAZHJzL2Rvd25yZXYueG1sRI9RSwMx&#10;EITfBf9DWKFvbdIKrZ5Niwhiqb5Y/QHby3o5vGyOZG2v/fWNIPg4zMw3zHI9hE4dKOU2soXpxIAi&#10;rqNrubHw+fE8vgOVBdlhF5ksnCjDenV9tcTKxSO/02EnjSoQzhVa8CJ9pXWuPQXMk9gTF+8rpoBS&#10;ZGq0S3gs8NDpmTFzHbDlsuCxpydP9ffuJ1hIDd/ev71uab9HszU+yPmlF2tHN8PjAyihQf7Df+2N&#10;szCbLuD3TDkCenUBAAD//wMAUEsBAi0AFAAGAAgAAAAhANvh9svuAAAAhQEAABMAAAAAAAAAAAAA&#10;AAAAAAAAAFtDb250ZW50X1R5cGVzXS54bWxQSwECLQAUAAYACAAAACEAWvQsW78AAAAVAQAACwAA&#10;AAAAAAAAAAAAAAAfAQAAX3JlbHMvLnJlbHNQSwECLQAUAAYACAAAACEA1DUSKcMAAADcAAAADwAA&#10;AAAAAAAAAAAAAAAHAgAAZHJzL2Rvd25yZXYueG1sUEsFBgAAAAADAAMAtwAAAPcCAAAAAA==&#10;" fillcolor="#fabfae [1300]" stroked="f" strokeweight="1pt"/>
                        <v:rect id="Rectangle 218" o:spid="_x0000_s1030" style="position:absolute;left:13647;top:7369;width:6137;height:6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XavQAAANwAAAAPAAAAZHJzL2Rvd25yZXYueG1sRE+7CsIw&#10;FN0F/yFcwU1THUSqUUQQBAfxgeB2aa5NbXNTmqjt35tBcDyc93Ld2kq8qfGFYwWTcQKCOHO64FzB&#10;9bIbzUH4gKyxckwKOvKwXvV7S0y1+/CJ3ueQixjCPkUFJoQ6ldJnhiz6sauJI/dwjcUQYZNL3eAn&#10;httKTpNkJi0WHBsM1rQ1lJXnl1WAB1Pq8vq8uef9yHLPXV5uOqWGg3azABGoDX/xz73XCqaTuDae&#10;iUdArr4AAAD//wMAUEsBAi0AFAAGAAgAAAAhANvh9svuAAAAhQEAABMAAAAAAAAAAAAAAAAAAAAA&#10;AFtDb250ZW50X1R5cGVzXS54bWxQSwECLQAUAAYACAAAACEAWvQsW78AAAAVAQAACwAAAAAAAAAA&#10;AAAAAAAfAQAAX3JlbHMvLnJlbHNQSwECLQAUAAYACAAAACEACixl2r0AAADcAAAADwAAAAAAAAAA&#10;AAAAAAAHAgAAZHJzL2Rvd25yZXYueG1sUEsFBgAAAAADAAMAtwAAAPECAAAAAA==&#10;" fillcolor="#f89f86 [1940]" stroked="f" strokeweight="1pt"/>
                        <v:rect id="Rectangle 219" o:spid="_x0000_s1031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5z8xwAAANwAAAAPAAAAZHJzL2Rvd25yZXYueG1sRI9Ba8JA&#10;FITvhf6H5Qm9lGYTK0VjVjFCoV60xkLp7ZF9JqHZtyG7avz3rlDocZiZb5hsOZhWnKl3jWUFSRSD&#10;IC6tbrhS8HV4f5mCcB5ZY2uZFFzJwXLx+JBhqu2F93QufCUChF2KCmrvu1RKV9Zk0EW2Iw7e0fYG&#10;fZB9JXWPlwA3rRzH8Zs02HBYqLGjdU3lb3EyCk6b5Hqc7KrXzSHPf/LZ53Pnv7dKPY2G1RyEp8H/&#10;h//aH1rBOJnB/Uw4AnJxAwAA//8DAFBLAQItABQABgAIAAAAIQDb4fbL7gAAAIUBAAATAAAAAAAA&#10;AAAAAAAAAAAAAABbQ29udGVudF9UeXBlc10ueG1sUEsBAi0AFAAGAAgAAAAhAFr0LFu/AAAAFQEA&#10;AAsAAAAAAAAAAAAAAAAAHwEAAF9yZWxzLy5yZWxzUEsBAi0AFAAGAAgAAAAhAE+fnPzHAAAA3AAA&#10;AA8AAAAAAAAAAAAAAAAABwIAAGRycy9kb3ducmV2LnhtbFBLBQYAAAAAAwADALcAAAD7AgAAAAA=&#10;" fillcolor="#2f4b83 [3207]" stroked="f" strokeweight="1pt"/>
                        <v:rect id="Rectangle 220" o:spid="_x0000_s1032" style="position:absolute;left:5459;top:9007;width:4222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LawQAAANwAAAAPAAAAZHJzL2Rvd25yZXYueG1sRE/LisIw&#10;FN0L/kO4gjtNLaOM1SgivpbjA3F5aa5tsbkpTcZWv94sBmZ5OO/5sjWleFLtCssKRsMIBHFqdcGZ&#10;gst5O/gG4TyyxtIyKXiRg+Wi25ljom3DR3qefCZCCLsEFeTeV4mULs3JoBvaijhwd1sb9AHWmdQ1&#10;NiHclDKOook0WHBoyLGidU7p4/RrFGSvy2o3Gh8n0/duf9sW55+vzbVRqt9rVzMQnlr/L/5zH7SC&#10;OA7zw5lwBOTiAwAA//8DAFBLAQItABQABgAIAAAAIQDb4fbL7gAAAIUBAAATAAAAAAAAAAAAAAAA&#10;AAAAAABbQ29udGVudF9UeXBlc10ueG1sUEsBAi0AFAAGAAgAAAAhAFr0LFu/AAAAFQEAAAsAAAAA&#10;AAAAAAAAAAAAHwEAAF9yZWxzLy5yZWxzUEsBAi0AFAAGAAgAAAAhAN9/AtrBAAAA3AAAAA8AAAAA&#10;AAAAAAAAAAAABwIAAGRycy9kb3ducmV2LnhtbFBLBQYAAAAAAwADALcAAAD1AgAAAAA=&#10;" fillcolor="white [3214]" stroked="f" strokeweight="1pt"/>
                      </v:group>
                      <v:group id="Group 221" o:spid="_x0000_s1033" style="position:absolute;left:7506;top:-167;width:14722;height:8218" coordorigin=",-275" coordsize="24168,1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<v:rect id="Rectangle 222" o:spid="_x0000_s1034" style="position:absolute;left:15024;top:-275;width:9144;height:9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TB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KYp/J6JR0AunwAAAP//AwBQSwECLQAUAAYACAAAACEA2+H2y+4AAACFAQAAEwAAAAAAAAAA&#10;AAAAAAAAAAAAW0NvbnRlbnRfVHlwZXNdLnhtbFBLAQItABQABgAIAAAAIQBa9CxbvwAAABUBAAAL&#10;AAAAAAAAAAAAAAAAAB8BAABfcmVscy8ucmVsc1BLAQItABQABgAIAAAAIQBfkQTBxQAAANwAAAAP&#10;AAAAAAAAAAAAAAAAAAcCAABkcnMvZG93bnJldi54bWxQSwUGAAAAAAMAAwC3AAAA+QIAAAAA&#10;" fillcolor="#f46036 [3204]" stroked="f" strokeweight="1pt"/>
                        <v:rect id="Rectangle 223" o:spid="_x0000_s1035" style="position:absolute;left:6017;top:2726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6XwwAAANwAAAAPAAAAZHJzL2Rvd25yZXYueG1sRI9RSwMx&#10;EITfBf9D2IJvNukVRK9NSxFEqb7Y+gO2l+3l6GVzJGt7+uuNIPg4zMw3zHI9hl6dKeUusoXZ1IAi&#10;bqLruLXwsX+6vQeVBdlhH5ksfFGG9er6aom1ixd+p/NOWlUgnGu04EWGWuvceAqYp3EgLt4xpoBS&#10;ZGq1S3gp8NDrypg7HbDjsuBxoEdPzWn3GSyklucPb69bOhzQbI0P8v08iLU3k3GzACU0yn/4r/3i&#10;LFTVHH7PlCOgVz8AAAD//wMAUEsBAi0AFAAGAAgAAAAhANvh9svuAAAAhQEAABMAAAAAAAAAAAAA&#10;AAAAAAAAAFtDb250ZW50X1R5cGVzXS54bWxQSwECLQAUAAYACAAAACEAWvQsW78AAAAVAQAACwAA&#10;AAAAAAAAAAAAAAAfAQAAX3JlbHMvLnJlbHNQSwECLQAUAAYACAAAACEAZWLel8MAAADcAAAADwAA&#10;AAAAAAAAAAAAAAAHAgAAZHJzL2Rvd25yZXYueG1sUEsFBgAAAAADAAMAtwAAAPcCAAAAAA==&#10;" fillcolor="#fabfae [1300]" stroked="f" strokeweight="1pt"/>
                        <v:rect id="Rectangle 224" o:spid="_x0000_s1036" style="position:absolute;left:10930;top:7094;width:6136;height:6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ViwgAAANwAAAAPAAAAZHJzL2Rvd25yZXYueG1sRI9Pi8Iw&#10;FMTvC36H8ARva2qRRapRRBAED+IfFvb2aJ5NbfNSmqjttzcLgsdhZn7DLFadrcWDWl86VjAZJyCI&#10;c6dLLhRcztvvGQgfkDXWjklBTx5Wy8HXAjPtnnykxykUIkLYZ6jAhNBkUvrckEU/dg1x9K6utRii&#10;bAupW3xGuK1lmiQ/0mLJccFgQxtDeXW6WwW4N5WuLrdfd/s7sNxxX1TrXqnRsFvPQQTqwif8bu+0&#10;gjSdwv+ZeATk8gUAAP//AwBQSwECLQAUAAYACAAAACEA2+H2y+4AAACFAQAAEwAAAAAAAAAAAAAA&#10;AAAAAAAAW0NvbnRlbnRfVHlwZXNdLnhtbFBLAQItABQABgAIAAAAIQBa9CxbvwAAABUBAAALAAAA&#10;AAAAAAAAAAAAAB8BAABfcmVscy8ucmVsc1BLAQItABQABgAIAAAAIQBFDaViwgAAANwAAAAPAAAA&#10;AAAAAAAAAAAAAAcCAABkcnMvZG93bnJldi54bWxQSwUGAAAAAAMAAwC3AAAA9gIAAAAA&#10;" fillcolor="#f89f86 [1940]" stroked="f" strokeweight="1pt"/>
                        <v:rect id="Rectangle 225" o:spid="_x0000_s1037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xExwAAANwAAAAPAAAAZHJzL2Rvd25yZXYueG1sRI9Ba8JA&#10;FITvQv/D8gq9SN2Y2tLGbMQUCnqxrRaKt0f2mQSzb0N21fjvXUHwOMzMN0w6600jjtS52rKC8SgC&#10;QVxYXXOp4G/z9fwOwnlkjY1lUnAmB7PsYZBiou2Jf+m49qUIEHYJKqi8bxMpXVGRQTeyLXHwdrYz&#10;6IPsSqk7PAW4aWQcRW/SYM1hocKWPisq9uuDUXBYjs+7yXf5stzk+Tb/+Bm2/n+l1NNjP5+C8NT7&#10;e/jWXmgFcfwK1zPhCMjsAgAA//8DAFBLAQItABQABgAIAAAAIQDb4fbL7gAAAIUBAAATAAAAAAAA&#10;AAAAAAAAAAAAAABbQ29udGVudF9UeXBlc10ueG1sUEsBAi0AFAAGAAgAAAAhAFr0LFu/AAAAFQEA&#10;AAsAAAAAAAAAAAAAAAAAHwEAAF9yZWxzLy5yZWxzUEsBAi0AFAAGAAgAAAAhAAC+XETHAAAA3AAA&#10;AA8AAAAAAAAAAAAAAAAABwIAAGRycy9kb3ducmV2LnhtbFBLBQYAAAAAAwADALcAAAD7AgAAAAA=&#10;" fillcolor="#2f4b83 [3207]" stroked="f" strokeweight="1pt"/>
                        <v:rect id="Rectangle 226" o:spid="_x0000_s1038" style="position:absolute;left:2741;top:8731;width:4223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kUHxwAAANwAAAAPAAAAZHJzL2Rvd25yZXYueG1sRI9Pa8JA&#10;FMTvQr/D8gpeRDcNGCS6irT+A+tB24u3R/aZxGbfLtlV02/fLRR6HGbmN8xs0ZlG3Kn1tWUFL6ME&#10;BHFhdc2lgs+P9XACwgdkjY1lUvBNHhbzp94Mc20ffKT7KZQiQtjnqKAKweVS+qIig35kHXH0LrY1&#10;GKJsS6lbfES4aWSaJJk0WHNcqNDRa0XF1+lmFLjjOVsP3HI/xs3qfXIw1/1u+6ZU/7lbTkEE6sJ/&#10;+K+90wrSNIPfM/EIyPkPAAAA//8DAFBLAQItABQABgAIAAAAIQDb4fbL7gAAAIUBAAATAAAAAAAA&#10;AAAAAAAAAAAAAABbQ29udGVudF9UeXBlc10ueG1sUEsBAi0AFAAGAAgAAAAhAFr0LFu/AAAAFQEA&#10;AAsAAAAAAAAAAAAAAAAAHwEAAF9yZWxzLy5yZWxzUEsBAi0AFAAGAAgAAAAhALb2RQfHAAAA3AAA&#10;AA8AAAAAAAAAAAAAAAAABwIAAGRycy9kb3ducmV2LnhtbFBLBQYAAAAAAwADALcAAAD7AgAAAAA=&#10;" fillcolor="#bdcedd [1301]" stroked="f" strokeweight="1pt"/>
                      </v:group>
                    </v:group>
                  </w:pict>
                </mc:Fallback>
              </mc:AlternateContent>
            </w:r>
          </w:p>
        </w:tc>
        <w:tc>
          <w:tcPr>
            <w:tcW w:w="5280" w:type="dxa"/>
          </w:tcPr>
          <w:p w14:paraId="1BD1F0B8" w14:textId="391B4172" w:rsidR="00997614" w:rsidRDefault="00CA32A3" w:rsidP="00997614">
            <w:pPr>
              <w:ind w:left="144" w:right="144"/>
            </w:pPr>
            <w:r w:rsidRPr="00CA32A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FC42A72" wp14:editId="51586A5C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-38100</wp:posOffset>
                      </wp:positionV>
                      <wp:extent cx="2893325" cy="581891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3325" cy="5818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1C34C4" w14:textId="0A48D69B" w:rsidR="00CA32A3" w:rsidRPr="00A62435" w:rsidRDefault="00CA32A3" w:rsidP="00CA32A3">
                                  <w:pPr>
                                    <w:pStyle w:val="Heading3"/>
                                    <w:spacing w:before="240"/>
                                  </w:pPr>
                                  <w:r w:rsidRPr="00A62435">
                                    <w:t>Bite Alleviators</w:t>
                                  </w:r>
                                </w:p>
                                <w:p w14:paraId="02210BF6" w14:textId="77777777" w:rsidR="00CA32A3" w:rsidRDefault="00CA32A3" w:rsidP="00CA32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C42A72" id="Text Box 22" o:spid="_x0000_s1037" type="#_x0000_t202" style="position:absolute;left:0;text-align:left;margin-left:6.85pt;margin-top:-3pt;width:227.8pt;height:45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lUMgIAAFsEAAAOAAAAZHJzL2Uyb0RvYy54bWysVEtv2zAMvg/YfxB0Xxw7SZcYcYqsRYYB&#10;RVsgKXpWZCk2IIuapMTOfv0oOS90Ow27yBRJ8fV99Py+axQ5COtq0AVNB0NKhOZQ1npX0LfN6suU&#10;EueZLpkCLQp6FI7eLz5/mrcmFxlUoEphCQbRLm9NQSvvTZ4kjleiYW4ARmg0SrAN83i1u6S0rMXo&#10;jUqy4fAuacGWxgIXzqH2sTfSRYwvpeD+RUonPFEFxdp8PG08t+FMFnOW7ywzVc1PZbB/qKJhtcak&#10;l1CPzDOyt/UfoZqaW3Ag/YBDk4CUNRexB+wmHX7oZl0xI2IvOBxnLmNy/y8sfz68WlKXBc0ySjRr&#10;EKON6Dz5Bh1BFc6nNS5Ht7VBR9+hHnE+6x0qQ9udtE34YkME7Tjp42W6IRpHZTadjUbZhBKOtsk0&#10;nc5imOT62ljnvwtoSBAKahG9OFR2eHIeK0HXs0tIpmFVKxURVJq0Bb0bTYbxwcWCL5TGh6GHvtYg&#10;+W7bxZ7TSICg2kJ5xP4s9Axxhq9qLOKJOf/KLFICW0Ka+xc8pAJMBieJkgrsr7/pgz8ihVZKWqRY&#10;Qd3PPbOCEvVDI4azdDwOnIyX8eRrhhd7a9neWvS+eQBkcYoLZXgUg79XZ1FaaN5xG5YhK5qY5pi7&#10;oP4sPvie+LhNXCyX0QlZaJh/0mvDQ+gw1jDiTffOrDnh4BHBZziTkeUf4Oh9e0CWew+yjlhdp3qa&#10;PzI4QnjatrAit/fodf0nLH4DAAD//wMAUEsDBBQABgAIAAAAIQD45IJ54AAAAAgBAAAPAAAAZHJz&#10;L2Rvd25yZXYueG1sTI9BT8JAFITvJv6HzTPxBltBaqndEtKEmBg5gFy4vXaXtrH7tnYXqP56nyc9&#10;TmYy8022Gm0nLmbwrSMFD9MIhKHK6ZZqBYf3zSQB4QOSxs6RUfBlPKzy25sMU+2utDOXfagFl5BP&#10;UUETQp9K6avGWPRT1xti7+QGi4HlUEs94JXLbSdnURRLiy3xQoO9KRpTfezPVsFrsdnirpzZ5Lsr&#10;Xt5O6/7zcFwodX83rp9BBDOGvzD84jM65MxUujNpLzrW8ydOKpjEfIn9x3g5B1EqSBYxyDyT/w/k&#10;PwAAAP//AwBQSwECLQAUAAYACAAAACEAtoM4kv4AAADhAQAAEwAAAAAAAAAAAAAAAAAAAAAAW0Nv&#10;bnRlbnRfVHlwZXNdLnhtbFBLAQItABQABgAIAAAAIQA4/SH/1gAAAJQBAAALAAAAAAAAAAAAAAAA&#10;AC8BAABfcmVscy8ucmVsc1BLAQItABQABgAIAAAAIQD8NjlUMgIAAFsEAAAOAAAAAAAAAAAAAAAA&#10;AC4CAABkcnMvZTJvRG9jLnhtbFBLAQItABQABgAIAAAAIQD45IJ54AAAAAgBAAAPAAAAAAAAAAAA&#10;AAAAAIwEAABkcnMvZG93bnJldi54bWxQSwUGAAAAAAQABADzAAAAmQUAAAAA&#10;" filled="f" stroked="f" strokeweight=".5pt">
                      <v:textbox>
                        <w:txbxContent>
                          <w:p w14:paraId="111C34C4" w14:textId="0A48D69B" w:rsidR="00CA32A3" w:rsidRPr="00A62435" w:rsidRDefault="00CA32A3" w:rsidP="00CA32A3">
                            <w:pPr>
                              <w:pStyle w:val="Heading3"/>
                              <w:spacing w:before="240"/>
                            </w:pPr>
                            <w:r w:rsidRPr="00A62435">
                              <w:t>Bite Alleviators</w:t>
                            </w:r>
                          </w:p>
                          <w:p w14:paraId="02210BF6" w14:textId="77777777" w:rsidR="00CA32A3" w:rsidRDefault="00CA32A3" w:rsidP="00CA32A3"/>
                        </w:txbxContent>
                      </v:textbox>
                    </v:shape>
                  </w:pict>
                </mc:Fallback>
              </mc:AlternateContent>
            </w:r>
          </w:p>
          <w:p w14:paraId="4C33FDAB" w14:textId="10CC3B18" w:rsidR="00CA32A3" w:rsidRDefault="00CA32A3" w:rsidP="00997614">
            <w:pPr>
              <w:ind w:left="144" w:right="144"/>
            </w:pPr>
          </w:p>
          <w:p w14:paraId="0603BA30" w14:textId="61A60503" w:rsidR="00CA32A3" w:rsidRDefault="00CA32A3" w:rsidP="00997614">
            <w:pPr>
              <w:ind w:left="144" w:right="144"/>
            </w:pPr>
          </w:p>
          <w:p w14:paraId="6D5C0683" w14:textId="7F4A2C19" w:rsidR="00E146B7" w:rsidRDefault="00E146B7" w:rsidP="00A62435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37ECAF7" wp14:editId="63B94595">
                      <wp:extent cx="3015615" cy="6573288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5615" cy="65732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26CB7D" w14:textId="77777777" w:rsidR="000E2AF7" w:rsidRDefault="00BD48C3" w:rsidP="00E146B7">
                                  <w:r>
                                    <w:t xml:space="preserve">To be able to suck your blood, a mosquito must first inject you with saliva, which contains an anticoagulant that allows the blood to flow freely.  The ‘bump’ that is formed after this is your body’s reaction to </w:t>
                                  </w:r>
                                  <w:r w:rsidR="000E2AF7">
                                    <w:t>protein contained in mosquito spit to do this.</w:t>
                                  </w:r>
                                </w:p>
                                <w:p w14:paraId="694A67DA" w14:textId="4E3B9DEF" w:rsidR="000E2AF7" w:rsidRDefault="000E2AF7" w:rsidP="00E146B7">
                                  <w:r>
                                    <w:t xml:space="preserve">  </w:t>
                                  </w:r>
                                </w:p>
                                <w:p w14:paraId="55623BAF" w14:textId="530A6E13" w:rsidR="00E146B7" w:rsidRDefault="000E2AF7" w:rsidP="00E146B7">
                                  <w:r>
                                    <w:t>Here are some natural ways to alleviate the after effect of mosquito bites:</w:t>
                                  </w:r>
                                  <w:r w:rsidR="00BD48C3">
                                    <w:t xml:space="preserve">  </w:t>
                                  </w:r>
                                </w:p>
                                <w:p w14:paraId="522DBBD9" w14:textId="55AF63C2" w:rsidR="00C542BC" w:rsidRDefault="00C542BC" w:rsidP="00E146B7"/>
                                <w:p w14:paraId="4492E244" w14:textId="77777777" w:rsidR="00C542BC" w:rsidRDefault="00C542BC" w:rsidP="00E146B7"/>
                                <w:p w14:paraId="04BF50E6" w14:textId="144EC753" w:rsidR="00C542BC" w:rsidRDefault="00C542BC" w:rsidP="00E146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57E6F0" wp14:editId="3CAD1284">
                                        <wp:extent cx="2826385" cy="4772025"/>
                                        <wp:effectExtent l="0" t="0" r="0" b="9525"/>
                                        <wp:docPr id="4" name="Picture 4" descr="I have most of this at home! My baby girl has an allergy to mosquito bites. They welt up get so huge. And she doesn't even itch them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 have most of this at home! My baby girl has an allergy to mosquito bites. They welt up get so huge. And she doesn't even itch them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7221" cy="4773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7ECAF7" id="Text Box 8" o:spid="_x0000_s1038" type="#_x0000_t202" style="width:237.45pt;height:51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eiRQIAAIIEAAAOAAAAZHJzL2Uyb0RvYy54bWysVE1v2zAMvQ/YfxB0Xx3nq1lQp8hSdBhQ&#10;tAXaoWdFlhMDsqhJSuzs1+9JTtKu22nYRaZIih/vkb667hrN9sr5mkzB84sBZ8pIKmuzKfj359tP&#10;M858EKYUmowq+EF5fr34+OGqtXM1pC3pUjmGIMbPW1vwbQh2nmVeblUj/AVZZWCsyDUi4Oo2WelE&#10;i+iNzoaDwTRryZXWkVTeQ3vTG/kixa8qJcNDVXkVmC44agvpdOlcxzNbXIn5xgm7reWxDPEPVTSi&#10;Nkh6DnUjgmA7V/8RqqmlI09VuJDUZFRVtVSpB3STD95187QVVqVeAI63Z5j8/wsr7/ePjtVlwUGU&#10;EQ0oelZdYF+oY7OITmv9HE5PFm6hgxosn/Qeyth0V7kmftEOgx04H87YxmASytEgn0zzCWcStunk&#10;cjScpfjZ63PrfPiqqGFRKLgDeQlTsb/zAaXA9eQSs3nSdXlba50ucWDUSju2F6Bah1QkXvzmpQ1r&#10;kX00GaTAhuLzPrI2SBCb7ZuKUujWXYImP3e8pvIAIBz1g+StvK1R7J3w4VE4TA56xzaEBxyVJiSj&#10;o8TZltzPv+mjPwiFlbMWk1hw/2MnnOJMfzOg+nM+HsfRTZfx5HKIi3trWb+1mF2zIiCQY++sTGL0&#10;D/okVo6aFyzNMmaFSRiJ3AUPJ3EV+v3A0km1XCYnDKsV4c48WRlDR8QjFc/di3D2yFcA1fd0mlkx&#10;f0db7xtfGlruAlV14jQC3aN6xB+Dnqg+LmXcpLf35PX661j8AgAA//8DAFBLAwQUAAYACAAAACEA&#10;cnLvwN8AAAAGAQAADwAAAGRycy9kb3ducmV2LnhtbEyPzU7DMBCE70h9B2srcUGtQ9PSEuJUCPEj&#10;caMpVNzceEki4nUUu0l4exYucBlpNaOZb9PtaBvRY+drRwou5xEIpMKZmkoF+/xhtgHhgyajG0eo&#10;4As9bLPJWaoT4wZ6wX4XSsEl5BOtoAqhTaT0RYVW+7lrkdj7cJ3Vgc+ulKbTA5fbRi6i6EpaXRMv&#10;VLrFuwqLz93JKni/KA/Pfnx8HeJV3N4/9fn6zeRKnU/H2xsQAcfwF4YffEaHjJmO7kTGi0YBPxJ+&#10;lb3lenkN4sihKF4tQGap/I+ffQMAAP//AwBQSwECLQAUAAYACAAAACEAtoM4kv4AAADhAQAAEwAA&#10;AAAAAAAAAAAAAAAAAAAAW0NvbnRlbnRfVHlwZXNdLnhtbFBLAQItABQABgAIAAAAIQA4/SH/1gAA&#10;AJQBAAALAAAAAAAAAAAAAAAAAC8BAABfcmVscy8ucmVsc1BLAQItABQABgAIAAAAIQAwNUeiRQIA&#10;AIIEAAAOAAAAAAAAAAAAAAAAAC4CAABkcnMvZTJvRG9jLnhtbFBLAQItABQABgAIAAAAIQBycu/A&#10;3wAAAAYBAAAPAAAAAAAAAAAAAAAAAJ8EAABkcnMvZG93bnJldi54bWxQSwUGAAAAAAQABADzAAAA&#10;qwUAAAAA&#10;" fillcolor="white [3201]" stroked="f" strokeweight=".5pt">
                      <v:textbox>
                        <w:txbxContent>
                          <w:p w14:paraId="6026CB7D" w14:textId="77777777" w:rsidR="000E2AF7" w:rsidRDefault="00BD48C3" w:rsidP="00E146B7">
                            <w:r>
                              <w:t xml:space="preserve">To be able to suck your blood, a mosquito must first inject you with saliva, which contains an anticoagulant that allows the blood to flow freely.  The ‘bump’ that is formed after this is your body’s reaction to </w:t>
                            </w:r>
                            <w:r w:rsidR="000E2AF7">
                              <w:t>protein contained in mosquito spit to do this.</w:t>
                            </w:r>
                          </w:p>
                          <w:p w14:paraId="694A67DA" w14:textId="4E3B9DEF" w:rsidR="000E2AF7" w:rsidRDefault="000E2AF7" w:rsidP="00E146B7">
                            <w:r>
                              <w:t xml:space="preserve">  </w:t>
                            </w:r>
                          </w:p>
                          <w:p w14:paraId="55623BAF" w14:textId="530A6E13" w:rsidR="00E146B7" w:rsidRDefault="000E2AF7" w:rsidP="00E146B7">
                            <w:r>
                              <w:t>Here are some natural ways to alleviate the after effect of mosquito bites:</w:t>
                            </w:r>
                            <w:r w:rsidR="00BD48C3">
                              <w:t xml:space="preserve">  </w:t>
                            </w:r>
                          </w:p>
                          <w:p w14:paraId="522DBBD9" w14:textId="55AF63C2" w:rsidR="00C542BC" w:rsidRDefault="00C542BC" w:rsidP="00E146B7"/>
                          <w:p w14:paraId="4492E244" w14:textId="77777777" w:rsidR="00C542BC" w:rsidRDefault="00C542BC" w:rsidP="00E146B7"/>
                          <w:p w14:paraId="04BF50E6" w14:textId="144EC753" w:rsidR="00C542BC" w:rsidRDefault="00C542BC" w:rsidP="00E146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57E6F0" wp14:editId="3CAD1284">
                                  <wp:extent cx="2826385" cy="4772025"/>
                                  <wp:effectExtent l="0" t="0" r="0" b="9525"/>
                                  <wp:docPr id="4" name="Picture 4" descr="I have most of this at home! My baby girl has an allergy to mosquito bites. They welt up get so huge. And she doesn't even itch them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 have most of this at home! My baby girl has an allergy to mosquito bites. They welt up get so huge. And she doesn't even itch them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7221" cy="4773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140AE266" w14:textId="1A3A6E92" w:rsidR="00051AEB" w:rsidRPr="00520D53" w:rsidRDefault="00FB2EB1" w:rsidP="00997614">
      <w:pPr>
        <w:ind w:left="144" w:right="1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0AB474" wp14:editId="776EAD3C">
                <wp:simplePos x="0" y="0"/>
                <wp:positionH relativeFrom="column">
                  <wp:posOffset>3505200</wp:posOffset>
                </wp:positionH>
                <wp:positionV relativeFrom="paragraph">
                  <wp:posOffset>-7162165</wp:posOffset>
                </wp:positionV>
                <wp:extent cx="2893060" cy="5816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BF906" w14:textId="64624972" w:rsidR="005E0479" w:rsidRPr="00A62435" w:rsidRDefault="00C42801" w:rsidP="005E0479">
                            <w:pPr>
                              <w:pStyle w:val="Heading3"/>
                              <w:spacing w:before="240"/>
                            </w:pPr>
                            <w:r w:rsidRPr="00A62435">
                              <w:t>Natural Repell</w:t>
                            </w:r>
                            <w:r w:rsidR="002567B7">
                              <w:t>e</w:t>
                            </w:r>
                            <w:bookmarkStart w:id="0" w:name="_GoBack"/>
                            <w:bookmarkEnd w:id="0"/>
                            <w:r w:rsidRPr="00A62435">
                              <w:t>nts</w:t>
                            </w:r>
                          </w:p>
                          <w:p w14:paraId="0BBD1541" w14:textId="77777777" w:rsidR="00BD0BA1" w:rsidRDefault="00BD0BA1" w:rsidP="005E0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AB474" id="Text Box 7" o:spid="_x0000_s1039" type="#_x0000_t202" style="position:absolute;left:0;text-align:left;margin-left:276pt;margin-top:-563.95pt;width:227.8pt;height:45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iyMAIAAFkEAAAOAAAAZHJzL2Uyb0RvYy54bWysVE2P2jAQvVfqf7B8L0lYvhYRVnRXVJXQ&#10;7kpQ7dk4NokUe1zbkNBf37FDWLTtqerFjGcm8/HeM4uHVtXkJKyrQOc0G6SUCM2hqPQhpz926y8z&#10;SpxnumA1aJHTs3D0Yfn506IxczGEEupCWIJFtJs3Jqel92aeJI6XQjE3ACM0BiVYxTxe7SEpLGuw&#10;uqqTYZpOkgZsYSxw4Rx6n7ogXcb6UgruX6R0wpM6pzibj6eN5z6cyXLB5gfLTFnxyxjsH6ZQrNLY&#10;9FrqiXlGjrb6o5SquAUH0g84qASkrLiIO+A2Wfphm23JjIi7IDjOXGFy/68sfz69WlIVOZ1SoplC&#10;inai9eQrtGQa0GmMm2PS1mCab9GNLPd+h86wdCutCr+4DsE44ny+YhuKcXQOZ/d36QRDHGPjWTZB&#10;G8sn718b6/w3AYoEI6cWuYuQstPG+S61TwnNNKyruo781Zo0OZ3cjdP4wTWCxWuNPcIO3azB8u2+&#10;jRtnw36RPRRn3M9Cpw9n+LrCITbM+VdmURA4N4rcv+Aha8BmcLEoKcH++ps/5CNPGKWkQYHl1P08&#10;Misoqb9rZPA+G42CIuNlNJ4O8WJvI/vbiD6qR0ANZ/icDI9myPd1b0oL6g3fwip0xRDTHHvn1Pfm&#10;o+9kj2+Ji9UqJqEGDfMbvTU8lA6wBoh37Ruz5sKDRwafoZcim3+go8vtCFkdPcgqchWA7lC94I/6&#10;jWxf3lp4ILf3mPX+j7D8DQAA//8DAFBLAwQUAAYACAAAACEAH4zB/uYAAAAQAQAADwAAAGRycy9k&#10;b3ducmV2LnhtbEyPwW7CMBBE75X6D9ZW6g3sBCXQEAehSKhS1R6gXHpzYpNE2Os0NpD26+uc6HF2&#10;RrNv8s1oNLmqwXUWOURzBkRhbWWHDYfj5262AuK8QCm0RcXhRznYFI8PucikveFeXQ++IaEEXSY4&#10;tN73GaWubpURbm57hcE72cEIH+TQUDmIWyg3msaMpdSIDsOHVvSqbFV9PlwMh7dy9yH2VWxWv7p8&#10;fT9t++/jV8L589O4XQPxavT3MEz4AR2KwFTZC0pHNIckicMWz2EWRfHyBciUYWyZAqmmI1ukC6BF&#10;Tv8PKf4AAAD//wMAUEsBAi0AFAAGAAgAAAAhALaDOJL+AAAA4QEAABMAAAAAAAAAAAAAAAAAAAAA&#10;AFtDb250ZW50X1R5cGVzXS54bWxQSwECLQAUAAYACAAAACEAOP0h/9YAAACUAQAACwAAAAAAAAAA&#10;AAAAAAAvAQAAX3JlbHMvLnJlbHNQSwECLQAUAAYACAAAACEAbBiYsjACAABZBAAADgAAAAAAAAAA&#10;AAAAAAAuAgAAZHJzL2Uyb0RvYy54bWxQSwECLQAUAAYACAAAACEAH4zB/uYAAAAQAQAADwAAAAAA&#10;AAAAAAAAAACKBAAAZHJzL2Rvd25yZXYueG1sUEsFBgAAAAAEAAQA8wAAAJ0FAAAAAA==&#10;" filled="f" stroked="f" strokeweight=".5pt">
                <v:textbox>
                  <w:txbxContent>
                    <w:p w14:paraId="24EBF906" w14:textId="64624972" w:rsidR="005E0479" w:rsidRPr="00A62435" w:rsidRDefault="00C42801" w:rsidP="005E0479">
                      <w:pPr>
                        <w:pStyle w:val="Heading3"/>
                        <w:spacing w:before="240"/>
                      </w:pPr>
                      <w:r w:rsidRPr="00A62435">
                        <w:t>Natural Repell</w:t>
                      </w:r>
                      <w:r w:rsidR="002567B7">
                        <w:t>e</w:t>
                      </w:r>
                      <w:bookmarkStart w:id="1" w:name="_GoBack"/>
                      <w:bookmarkEnd w:id="1"/>
                      <w:r w:rsidRPr="00A62435">
                        <w:t>nts</w:t>
                      </w:r>
                    </w:p>
                    <w:p w14:paraId="0BBD1541" w14:textId="77777777" w:rsidR="00BD0BA1" w:rsidRDefault="00BD0BA1" w:rsidP="005E0479"/>
                  </w:txbxContent>
                </v:textbox>
              </v:shape>
            </w:pict>
          </mc:Fallback>
        </mc:AlternateContent>
      </w:r>
    </w:p>
    <w:sectPr w:rsidR="00051AEB" w:rsidRPr="00520D53" w:rsidSect="00520D53">
      <w:type w:val="nextColumn"/>
      <w:pgSz w:w="15840" w:h="12240" w:orient="landscape" w:code="1"/>
      <w:pgMar w:top="360" w:right="0" w:bottom="360" w:left="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70DDE" w14:textId="77777777" w:rsidR="00805F5E" w:rsidRDefault="00805F5E" w:rsidP="009670BF">
      <w:r>
        <w:separator/>
      </w:r>
    </w:p>
  </w:endnote>
  <w:endnote w:type="continuationSeparator" w:id="0">
    <w:p w14:paraId="3D0E2994" w14:textId="77777777" w:rsidR="00805F5E" w:rsidRDefault="00805F5E" w:rsidP="00967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8EB77E" w14:textId="77777777" w:rsidR="00805F5E" w:rsidRDefault="00805F5E" w:rsidP="009670BF">
      <w:r>
        <w:separator/>
      </w:r>
    </w:p>
  </w:footnote>
  <w:footnote w:type="continuationSeparator" w:id="0">
    <w:p w14:paraId="0BA3A806" w14:textId="77777777" w:rsidR="00805F5E" w:rsidRDefault="00805F5E" w:rsidP="00967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F6C6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5A4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184E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9769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D621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4E91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2273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494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A8E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5EC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8F4A18"/>
    <w:multiLevelType w:val="hybridMultilevel"/>
    <w:tmpl w:val="9ADA4D92"/>
    <w:lvl w:ilvl="0" w:tplc="77AA523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345A2"/>
    <w:multiLevelType w:val="hybridMultilevel"/>
    <w:tmpl w:val="3DAC3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7A6A67"/>
    <w:multiLevelType w:val="hybridMultilevel"/>
    <w:tmpl w:val="62C21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5562E"/>
    <w:multiLevelType w:val="hybridMultilevel"/>
    <w:tmpl w:val="BEC06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3B1E37"/>
    <w:multiLevelType w:val="hybridMultilevel"/>
    <w:tmpl w:val="B164B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10241" fill="f" fillcolor="white" stroke="f" strokecolor="#c9f">
      <v:fill color="white" on="f"/>
      <v:stroke color="#c9f" weight="1.5pt" on="f"/>
      <o:colormru v:ext="edit" colors="#9cf,#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F5E"/>
    <w:rsid w:val="000157D7"/>
    <w:rsid w:val="00022169"/>
    <w:rsid w:val="00051AEB"/>
    <w:rsid w:val="000541DD"/>
    <w:rsid w:val="00054DF8"/>
    <w:rsid w:val="00056AE7"/>
    <w:rsid w:val="00056E5E"/>
    <w:rsid w:val="000641F7"/>
    <w:rsid w:val="00066B9A"/>
    <w:rsid w:val="00081EB1"/>
    <w:rsid w:val="000879BE"/>
    <w:rsid w:val="000A4144"/>
    <w:rsid w:val="000C2C07"/>
    <w:rsid w:val="000C437B"/>
    <w:rsid w:val="000E2AF7"/>
    <w:rsid w:val="000F4F38"/>
    <w:rsid w:val="000F6246"/>
    <w:rsid w:val="00135F6D"/>
    <w:rsid w:val="001368FB"/>
    <w:rsid w:val="00190238"/>
    <w:rsid w:val="00191567"/>
    <w:rsid w:val="0019220F"/>
    <w:rsid w:val="0019709C"/>
    <w:rsid w:val="001A1CCE"/>
    <w:rsid w:val="001D35C9"/>
    <w:rsid w:val="001E1930"/>
    <w:rsid w:val="001E35DB"/>
    <w:rsid w:val="001E5B52"/>
    <w:rsid w:val="001F1D98"/>
    <w:rsid w:val="001F24D4"/>
    <w:rsid w:val="001F40C3"/>
    <w:rsid w:val="001F5E36"/>
    <w:rsid w:val="002029F1"/>
    <w:rsid w:val="002049AA"/>
    <w:rsid w:val="00226B4E"/>
    <w:rsid w:val="002310E6"/>
    <w:rsid w:val="00242515"/>
    <w:rsid w:val="00250F89"/>
    <w:rsid w:val="002567B7"/>
    <w:rsid w:val="002611A6"/>
    <w:rsid w:val="002873C7"/>
    <w:rsid w:val="002A6D1B"/>
    <w:rsid w:val="002A7664"/>
    <w:rsid w:val="002B10BC"/>
    <w:rsid w:val="002D61FC"/>
    <w:rsid w:val="002E4755"/>
    <w:rsid w:val="002E7F74"/>
    <w:rsid w:val="00311432"/>
    <w:rsid w:val="00320B3D"/>
    <w:rsid w:val="00326C63"/>
    <w:rsid w:val="003374E3"/>
    <w:rsid w:val="003433BE"/>
    <w:rsid w:val="00365F22"/>
    <w:rsid w:val="00373928"/>
    <w:rsid w:val="00395998"/>
    <w:rsid w:val="00397C43"/>
    <w:rsid w:val="003B534A"/>
    <w:rsid w:val="003C2C8D"/>
    <w:rsid w:val="003D6F3A"/>
    <w:rsid w:val="003E3EF7"/>
    <w:rsid w:val="003E6F76"/>
    <w:rsid w:val="003F6D4D"/>
    <w:rsid w:val="00413B2D"/>
    <w:rsid w:val="004236C9"/>
    <w:rsid w:val="00423B05"/>
    <w:rsid w:val="00424F02"/>
    <w:rsid w:val="0044487F"/>
    <w:rsid w:val="00461BDC"/>
    <w:rsid w:val="00465785"/>
    <w:rsid w:val="0047016C"/>
    <w:rsid w:val="004740BB"/>
    <w:rsid w:val="00480E36"/>
    <w:rsid w:val="00484C88"/>
    <w:rsid w:val="00486E9E"/>
    <w:rsid w:val="0049066A"/>
    <w:rsid w:val="00491776"/>
    <w:rsid w:val="004A4695"/>
    <w:rsid w:val="004B1A33"/>
    <w:rsid w:val="004C1586"/>
    <w:rsid w:val="004F658A"/>
    <w:rsid w:val="00505416"/>
    <w:rsid w:val="00506068"/>
    <w:rsid w:val="005063B3"/>
    <w:rsid w:val="005067A5"/>
    <w:rsid w:val="00515AA0"/>
    <w:rsid w:val="00520D53"/>
    <w:rsid w:val="005253D2"/>
    <w:rsid w:val="005307E5"/>
    <w:rsid w:val="005456C7"/>
    <w:rsid w:val="0055036F"/>
    <w:rsid w:val="00557008"/>
    <w:rsid w:val="00557A64"/>
    <w:rsid w:val="00557D3C"/>
    <w:rsid w:val="0057068F"/>
    <w:rsid w:val="00583313"/>
    <w:rsid w:val="005863BA"/>
    <w:rsid w:val="00594253"/>
    <w:rsid w:val="005A3EA7"/>
    <w:rsid w:val="005B31D2"/>
    <w:rsid w:val="005B3F46"/>
    <w:rsid w:val="005C1924"/>
    <w:rsid w:val="005D3173"/>
    <w:rsid w:val="005E0479"/>
    <w:rsid w:val="005E4232"/>
    <w:rsid w:val="005E49E4"/>
    <w:rsid w:val="00614973"/>
    <w:rsid w:val="00624A11"/>
    <w:rsid w:val="00640F61"/>
    <w:rsid w:val="006418DC"/>
    <w:rsid w:val="0064297C"/>
    <w:rsid w:val="0064622B"/>
    <w:rsid w:val="00673B4B"/>
    <w:rsid w:val="0067563C"/>
    <w:rsid w:val="006976F2"/>
    <w:rsid w:val="006C097F"/>
    <w:rsid w:val="006F7640"/>
    <w:rsid w:val="00702DD7"/>
    <w:rsid w:val="00705BEA"/>
    <w:rsid w:val="00713393"/>
    <w:rsid w:val="00721726"/>
    <w:rsid w:val="0072655B"/>
    <w:rsid w:val="00726B33"/>
    <w:rsid w:val="007352E2"/>
    <w:rsid w:val="007367ED"/>
    <w:rsid w:val="007513EB"/>
    <w:rsid w:val="00764955"/>
    <w:rsid w:val="00770B4B"/>
    <w:rsid w:val="00775D14"/>
    <w:rsid w:val="00781C7B"/>
    <w:rsid w:val="007841F4"/>
    <w:rsid w:val="00790C35"/>
    <w:rsid w:val="007A5AF9"/>
    <w:rsid w:val="007B47AA"/>
    <w:rsid w:val="007B6198"/>
    <w:rsid w:val="007C32DB"/>
    <w:rsid w:val="007E5218"/>
    <w:rsid w:val="007F61EC"/>
    <w:rsid w:val="00805F5E"/>
    <w:rsid w:val="0081051F"/>
    <w:rsid w:val="00815D15"/>
    <w:rsid w:val="00831799"/>
    <w:rsid w:val="008619C8"/>
    <w:rsid w:val="00880354"/>
    <w:rsid w:val="008C0458"/>
    <w:rsid w:val="008C0FE8"/>
    <w:rsid w:val="008C6A43"/>
    <w:rsid w:val="008C783E"/>
    <w:rsid w:val="008E56FA"/>
    <w:rsid w:val="008E7187"/>
    <w:rsid w:val="00906CA7"/>
    <w:rsid w:val="009146F2"/>
    <w:rsid w:val="0092124E"/>
    <w:rsid w:val="00924BF8"/>
    <w:rsid w:val="00953F84"/>
    <w:rsid w:val="009629DE"/>
    <w:rsid w:val="009670BF"/>
    <w:rsid w:val="009844A4"/>
    <w:rsid w:val="0099163D"/>
    <w:rsid w:val="00993539"/>
    <w:rsid w:val="00997614"/>
    <w:rsid w:val="00997622"/>
    <w:rsid w:val="009B61B1"/>
    <w:rsid w:val="009C400F"/>
    <w:rsid w:val="009D3F98"/>
    <w:rsid w:val="00A02B04"/>
    <w:rsid w:val="00A03602"/>
    <w:rsid w:val="00A1456C"/>
    <w:rsid w:val="00A20E4B"/>
    <w:rsid w:val="00A244EE"/>
    <w:rsid w:val="00A46381"/>
    <w:rsid w:val="00A57095"/>
    <w:rsid w:val="00A62435"/>
    <w:rsid w:val="00AA0E09"/>
    <w:rsid w:val="00AA33BC"/>
    <w:rsid w:val="00AB027D"/>
    <w:rsid w:val="00AE073B"/>
    <w:rsid w:val="00B44AFE"/>
    <w:rsid w:val="00B50C7E"/>
    <w:rsid w:val="00B57E62"/>
    <w:rsid w:val="00B6669C"/>
    <w:rsid w:val="00B71B05"/>
    <w:rsid w:val="00B74896"/>
    <w:rsid w:val="00BA0356"/>
    <w:rsid w:val="00BA7D7E"/>
    <w:rsid w:val="00BB4054"/>
    <w:rsid w:val="00BC730B"/>
    <w:rsid w:val="00BC75B4"/>
    <w:rsid w:val="00BD0BA1"/>
    <w:rsid w:val="00BD1A0E"/>
    <w:rsid w:val="00BD1B8D"/>
    <w:rsid w:val="00BD48C3"/>
    <w:rsid w:val="00C04D29"/>
    <w:rsid w:val="00C05660"/>
    <w:rsid w:val="00C06B4F"/>
    <w:rsid w:val="00C15F5E"/>
    <w:rsid w:val="00C21379"/>
    <w:rsid w:val="00C40465"/>
    <w:rsid w:val="00C42801"/>
    <w:rsid w:val="00C542BC"/>
    <w:rsid w:val="00C6213B"/>
    <w:rsid w:val="00C67399"/>
    <w:rsid w:val="00C72419"/>
    <w:rsid w:val="00C7782D"/>
    <w:rsid w:val="00CA32A3"/>
    <w:rsid w:val="00CC50E0"/>
    <w:rsid w:val="00D15B29"/>
    <w:rsid w:val="00D2792B"/>
    <w:rsid w:val="00D67A7D"/>
    <w:rsid w:val="00D72AB2"/>
    <w:rsid w:val="00DA13D4"/>
    <w:rsid w:val="00DA356F"/>
    <w:rsid w:val="00E146B7"/>
    <w:rsid w:val="00E232A6"/>
    <w:rsid w:val="00E335AF"/>
    <w:rsid w:val="00E53716"/>
    <w:rsid w:val="00E77D5D"/>
    <w:rsid w:val="00E86F30"/>
    <w:rsid w:val="00E91193"/>
    <w:rsid w:val="00EA5F11"/>
    <w:rsid w:val="00EE6CFA"/>
    <w:rsid w:val="00EF541D"/>
    <w:rsid w:val="00F0618F"/>
    <w:rsid w:val="00F15C5E"/>
    <w:rsid w:val="00F2327B"/>
    <w:rsid w:val="00F24D57"/>
    <w:rsid w:val="00F413ED"/>
    <w:rsid w:val="00F432A4"/>
    <w:rsid w:val="00F53F77"/>
    <w:rsid w:val="00F62F51"/>
    <w:rsid w:val="00F743E0"/>
    <w:rsid w:val="00FA1B95"/>
    <w:rsid w:val="00FB240C"/>
    <w:rsid w:val="00FB2EB1"/>
    <w:rsid w:val="00FB3767"/>
    <w:rsid w:val="00FC004E"/>
    <w:rsid w:val="00FC32DD"/>
    <w:rsid w:val="00FC4690"/>
    <w:rsid w:val="00FF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 strokecolor="#c9f">
      <v:fill color="white" on="f"/>
      <v:stroke color="#c9f" weight="1.5pt" on="f"/>
      <o:colormru v:ext="edit" colors="#9cf,#fc6"/>
    </o:shapedefaults>
    <o:shapelayout v:ext="edit">
      <o:idmap v:ext="edit" data="1"/>
    </o:shapelayout>
  </w:shapeDefaults>
  <w:decimalSymbol w:val="."/>
  <w:listSeparator w:val=","/>
  <w14:docId w14:val="5AA21BA4"/>
  <w15:chartTrackingRefBased/>
  <w15:docId w15:val="{7A3EF54B-2A62-40E4-86A8-FF6DEFA5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695"/>
    <w:rPr>
      <w:rFonts w:asciiTheme="minorHAnsi" w:hAnsiTheme="minorHAnsi"/>
      <w:sz w:val="21"/>
      <w:szCs w:val="24"/>
    </w:rPr>
  </w:style>
  <w:style w:type="paragraph" w:styleId="Heading1">
    <w:name w:val="heading 1"/>
    <w:next w:val="BodyText"/>
    <w:link w:val="Heading1Char"/>
    <w:qFormat/>
    <w:rsid w:val="004A4695"/>
    <w:pPr>
      <w:outlineLvl w:val="0"/>
    </w:pPr>
    <w:rPr>
      <w:rFonts w:asciiTheme="majorHAnsi" w:hAnsiTheme="majorHAnsi" w:cs="Arial"/>
      <w:b/>
      <w:color w:val="F46036" w:themeColor="accent1"/>
      <w:spacing w:val="40"/>
      <w:sz w:val="36"/>
      <w:szCs w:val="32"/>
    </w:rPr>
  </w:style>
  <w:style w:type="paragraph" w:styleId="Heading2">
    <w:name w:val="heading 2"/>
    <w:basedOn w:val="Heading1"/>
    <w:next w:val="BodyText"/>
    <w:link w:val="Heading2Char"/>
    <w:qFormat/>
    <w:rsid w:val="00491776"/>
    <w:pPr>
      <w:outlineLvl w:val="1"/>
    </w:pPr>
    <w:rPr>
      <w:spacing w:val="0"/>
      <w:sz w:val="40"/>
    </w:rPr>
  </w:style>
  <w:style w:type="paragraph" w:styleId="Heading3">
    <w:name w:val="heading 3"/>
    <w:next w:val="BodyText"/>
    <w:link w:val="Heading3Char"/>
    <w:qFormat/>
    <w:rsid w:val="004A4695"/>
    <w:pPr>
      <w:spacing w:after="120"/>
      <w:outlineLvl w:val="2"/>
    </w:pPr>
    <w:rPr>
      <w:rFonts w:asciiTheme="majorHAnsi" w:hAnsiTheme="majorHAnsi" w:cs="Arial"/>
      <w:b/>
      <w:caps/>
      <w:color w:val="F46036" w:themeColor="accent1"/>
      <w:sz w:val="28"/>
      <w:szCs w:val="52"/>
    </w:rPr>
  </w:style>
  <w:style w:type="paragraph" w:styleId="Heading4">
    <w:name w:val="heading 4"/>
    <w:next w:val="Normal"/>
    <w:link w:val="Heading4Char"/>
    <w:qFormat/>
    <w:rsid w:val="004A4695"/>
    <w:pPr>
      <w:spacing w:after="240"/>
      <w:outlineLvl w:val="3"/>
    </w:pPr>
    <w:rPr>
      <w:rFonts w:asciiTheme="minorHAnsi" w:hAnsiTheme="minorHAnsi" w:cs="Arial"/>
      <w:b/>
      <w:noProof/>
      <w:color w:val="5B85AA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next w:val="Normal"/>
    <w:link w:val="BodyTextChar"/>
    <w:rsid w:val="00E53716"/>
    <w:pPr>
      <w:spacing w:after="240" w:line="240" w:lineRule="atLeast"/>
    </w:pPr>
    <w:rPr>
      <w:rFonts w:ascii="Arial" w:hAnsi="Arial" w:cs="Arial"/>
      <w:spacing w:val="-5"/>
      <w:sz w:val="22"/>
      <w:szCs w:val="22"/>
    </w:rPr>
  </w:style>
  <w:style w:type="paragraph" w:customStyle="1" w:styleId="Tagline">
    <w:name w:val="Tagline"/>
    <w:basedOn w:val="BodyText"/>
    <w:rsid w:val="00673B4B"/>
    <w:pPr>
      <w:jc w:val="center"/>
    </w:pPr>
  </w:style>
  <w:style w:type="character" w:customStyle="1" w:styleId="Heading2Char">
    <w:name w:val="Heading 2 Char"/>
    <w:basedOn w:val="DefaultParagraphFont"/>
    <w:link w:val="Heading2"/>
    <w:rsid w:val="00491776"/>
    <w:rPr>
      <w:rFonts w:asciiTheme="majorHAnsi" w:hAnsiTheme="majorHAnsi" w:cs="Arial"/>
      <w:b/>
      <w:color w:val="99CC00"/>
      <w:sz w:val="40"/>
      <w:szCs w:val="32"/>
    </w:rPr>
  </w:style>
  <w:style w:type="character" w:customStyle="1" w:styleId="Heading1Char">
    <w:name w:val="Heading 1 Char"/>
    <w:basedOn w:val="DefaultParagraphFont"/>
    <w:link w:val="Heading1"/>
    <w:rsid w:val="004A4695"/>
    <w:rPr>
      <w:rFonts w:asciiTheme="majorHAnsi" w:hAnsiTheme="majorHAnsi" w:cs="Arial"/>
      <w:b/>
      <w:color w:val="F46036" w:themeColor="accent1"/>
      <w:spacing w:val="40"/>
      <w:sz w:val="36"/>
      <w:szCs w:val="32"/>
    </w:rPr>
  </w:style>
  <w:style w:type="paragraph" w:customStyle="1" w:styleId="Address2">
    <w:name w:val="Address 2"/>
    <w:basedOn w:val="Normal"/>
    <w:rsid w:val="00673B4B"/>
    <w:pPr>
      <w:keepLines/>
      <w:jc w:val="center"/>
    </w:pPr>
    <w:rPr>
      <w:rFonts w:cs="Arial"/>
      <w:sz w:val="20"/>
      <w:szCs w:val="20"/>
    </w:rPr>
  </w:style>
  <w:style w:type="paragraph" w:customStyle="1" w:styleId="HighlightTextChar">
    <w:name w:val="Highlight Text Char"/>
    <w:next w:val="BodyText"/>
    <w:link w:val="HighlightTextCharChar"/>
    <w:rsid w:val="00E53716"/>
    <w:pPr>
      <w:pBdr>
        <w:left w:val="single" w:sz="6" w:space="9" w:color="FFFFFF"/>
        <w:right w:val="single" w:sz="6" w:space="31" w:color="FFFFFF"/>
      </w:pBdr>
      <w:shd w:val="solid" w:color="E3F1FF" w:fill="99CCFF"/>
      <w:ind w:left="144" w:right="864"/>
      <w:outlineLvl w:val="0"/>
    </w:pPr>
    <w:rPr>
      <w:rFonts w:ascii="Trebuchet MS" w:hAnsi="Trebuchet MS" w:cs="Arial"/>
      <w:color w:val="000080"/>
      <w:sz w:val="22"/>
      <w:szCs w:val="22"/>
    </w:rPr>
  </w:style>
  <w:style w:type="paragraph" w:customStyle="1" w:styleId="BodyText4">
    <w:name w:val="Body Text 4"/>
    <w:basedOn w:val="BodyText1"/>
    <w:rsid w:val="00056AE7"/>
    <w:pPr>
      <w:jc w:val="center"/>
    </w:pPr>
  </w:style>
  <w:style w:type="character" w:customStyle="1" w:styleId="HighlightTextCharChar">
    <w:name w:val="Highlight Text Char Char"/>
    <w:basedOn w:val="DefaultParagraphFont"/>
    <w:link w:val="HighlightTextChar"/>
    <w:rsid w:val="00E53716"/>
    <w:rPr>
      <w:rFonts w:ascii="Trebuchet MS" w:hAnsi="Trebuchet MS" w:cs="Arial"/>
      <w:color w:val="000080"/>
      <w:sz w:val="22"/>
      <w:szCs w:val="22"/>
      <w:lang w:val="en-US" w:eastAsia="en-US" w:bidi="ar-SA"/>
    </w:rPr>
  </w:style>
  <w:style w:type="paragraph" w:customStyle="1" w:styleId="BodyText1">
    <w:name w:val="Body Text 1"/>
    <w:basedOn w:val="BodyText"/>
    <w:rsid w:val="00673B4B"/>
    <w:pPr>
      <w:spacing w:after="0"/>
    </w:pPr>
    <w:rPr>
      <w:i/>
    </w:rPr>
  </w:style>
  <w:style w:type="paragraph" w:customStyle="1" w:styleId="Address1">
    <w:name w:val="Address 1"/>
    <w:rsid w:val="00E53716"/>
    <w:pPr>
      <w:jc w:val="center"/>
    </w:pPr>
    <w:rPr>
      <w:rFonts w:ascii="Trebuchet MS" w:hAnsi="Trebuchet MS" w:cs="Arial"/>
      <w:bCs/>
      <w:color w:val="99CC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53716"/>
    <w:rPr>
      <w:rFonts w:ascii="Arial" w:hAnsi="Arial" w:cs="Arial"/>
      <w:spacing w:val="-5"/>
      <w:sz w:val="22"/>
      <w:szCs w:val="22"/>
      <w:lang w:val="en-US" w:eastAsia="en-US" w:bidi="ar-SA"/>
    </w:rPr>
  </w:style>
  <w:style w:type="character" w:customStyle="1" w:styleId="Heading4Char">
    <w:name w:val="Heading 4 Char"/>
    <w:basedOn w:val="BodyTextChar"/>
    <w:link w:val="Heading4"/>
    <w:rsid w:val="004A4695"/>
    <w:rPr>
      <w:rFonts w:asciiTheme="minorHAnsi" w:hAnsiTheme="minorHAnsi" w:cs="Arial"/>
      <w:b/>
      <w:noProof/>
      <w:color w:val="5B85AA" w:themeColor="accent2"/>
      <w:spacing w:val="10"/>
      <w:sz w:val="28"/>
      <w:szCs w:val="32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rsid w:val="004A4695"/>
    <w:rPr>
      <w:rFonts w:asciiTheme="majorHAnsi" w:hAnsiTheme="majorHAnsi" w:cs="Arial"/>
      <w:b/>
      <w:caps/>
      <w:color w:val="F46036" w:themeColor="accent1"/>
      <w:sz w:val="28"/>
      <w:szCs w:val="52"/>
    </w:rPr>
  </w:style>
  <w:style w:type="paragraph" w:styleId="BodyText2">
    <w:name w:val="Body Text 2"/>
    <w:basedOn w:val="Normal"/>
    <w:rsid w:val="00673B4B"/>
    <w:pPr>
      <w:spacing w:before="120" w:after="360"/>
      <w:jc w:val="right"/>
    </w:pPr>
    <w:rPr>
      <w:rFonts w:ascii="Trebuchet MS" w:hAnsi="Trebuchet MS"/>
      <w:color w:val="99CC00"/>
      <w:sz w:val="22"/>
    </w:rPr>
  </w:style>
  <w:style w:type="paragraph" w:styleId="ListBullet">
    <w:name w:val="List Bullet"/>
    <w:basedOn w:val="Normal"/>
    <w:autoRedefine/>
    <w:rsid w:val="00E53716"/>
    <w:pPr>
      <w:keepLines/>
      <w:numPr>
        <w:numId w:val="11"/>
      </w:num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clear" w:color="FFFFFF" w:fill="auto"/>
      <w:spacing w:after="120" w:line="200" w:lineRule="atLeast"/>
      <w:ind w:right="245"/>
    </w:pPr>
    <w:rPr>
      <w:rFonts w:ascii="Trebuchet MS" w:hAnsi="Trebuchet MS" w:cs="Arial"/>
      <w:iCs/>
      <w:spacing w:val="-5"/>
      <w:sz w:val="22"/>
      <w:szCs w:val="22"/>
    </w:rPr>
  </w:style>
  <w:style w:type="paragraph" w:styleId="BalloonText">
    <w:name w:val="Balloon Text"/>
    <w:basedOn w:val="Normal"/>
    <w:semiHidden/>
    <w:rsid w:val="00A145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2655B"/>
    <w:rPr>
      <w:rFonts w:asciiTheme="minorHAnsi" w:hAnsiTheme="minorHAnsi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70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0BF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70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0BF"/>
    <w:rPr>
      <w:rFonts w:asciiTheme="minorHAnsi" w:hAnsiTheme="minorHAnsi"/>
      <w:sz w:val="24"/>
      <w:szCs w:val="24"/>
    </w:rPr>
  </w:style>
  <w:style w:type="table" w:styleId="TableGrid">
    <w:name w:val="Table Grid"/>
    <w:basedOn w:val="TableNormal"/>
    <w:uiPriority w:val="39"/>
    <w:rsid w:val="00520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Normal"/>
    <w:rsid w:val="00924BF8"/>
    <w:pPr>
      <w:jc w:val="center"/>
    </w:pPr>
    <w:rPr>
      <w:rFonts w:ascii="Tahoma" w:hAnsi="Tahoma" w:cs="Arial"/>
      <w:bCs/>
      <w:spacing w:val="2"/>
      <w:kern w:val="28"/>
      <w:sz w:val="34"/>
      <w:szCs w:val="32"/>
      <w:lang w:val="en"/>
    </w:rPr>
  </w:style>
  <w:style w:type="paragraph" w:customStyle="1" w:styleId="BrochureCopy">
    <w:name w:val="Brochure Copy"/>
    <w:basedOn w:val="Normal"/>
    <w:rsid w:val="005E0479"/>
    <w:pPr>
      <w:spacing w:after="120" w:line="300" w:lineRule="auto"/>
    </w:pPr>
    <w:rPr>
      <w:rFonts w:eastAsiaTheme="minorHAnsi" w:cstheme="minorBidi"/>
      <w:sz w:val="18"/>
      <w:szCs w:val="22"/>
    </w:rPr>
  </w:style>
  <w:style w:type="paragraph" w:customStyle="1" w:styleId="CaptionHeading">
    <w:name w:val="Caption Heading"/>
    <w:basedOn w:val="Normal"/>
    <w:qFormat/>
    <w:rsid w:val="00E146B7"/>
    <w:pPr>
      <w:spacing w:after="120" w:line="312" w:lineRule="auto"/>
    </w:pPr>
    <w:rPr>
      <w:rFonts w:asciiTheme="majorHAnsi" w:eastAsiaTheme="minorHAnsi" w:hAnsiTheme="majorHAnsi" w:cstheme="minorBidi"/>
      <w:color w:val="D3370B" w:themeColor="accent3" w:themeShade="BF"/>
      <w:sz w:val="20"/>
      <w:szCs w:val="22"/>
    </w:rPr>
  </w:style>
  <w:style w:type="paragraph" w:customStyle="1" w:styleId="BrochureCaption">
    <w:name w:val="Brochure Caption"/>
    <w:basedOn w:val="Normal"/>
    <w:rsid w:val="00E146B7"/>
    <w:pPr>
      <w:spacing w:line="432" w:lineRule="auto"/>
    </w:pPr>
    <w:rPr>
      <w:rFonts w:eastAsiaTheme="minorHAnsi" w:cstheme="minorBidi"/>
      <w:i/>
      <w:color w:val="D3370B" w:themeColor="accent3" w:themeShade="BF"/>
      <w:sz w:val="18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4A4695"/>
    <w:rPr>
      <w:color w:val="2F4B83" w:themeColor="accent4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4A4695"/>
    <w:rPr>
      <w:rFonts w:asciiTheme="majorHAnsi" w:hAnsiTheme="majorHAnsi" w:cs="Arial"/>
      <w:b/>
      <w:color w:val="2F4B83" w:themeColor="accent4"/>
      <w:spacing w:val="40"/>
      <w:sz w:val="72"/>
      <w:szCs w:val="32"/>
    </w:rPr>
  </w:style>
  <w:style w:type="character" w:styleId="IntenseEmphasis">
    <w:name w:val="Intense Emphasis"/>
    <w:basedOn w:val="DefaultParagraphFont"/>
    <w:uiPriority w:val="21"/>
    <w:qFormat/>
    <w:rsid w:val="000F4F38"/>
    <w:rPr>
      <w:rFonts w:asciiTheme="minorHAnsi" w:hAnsiTheme="minorHAnsi"/>
      <w:i/>
      <w:iCs/>
      <w:color w:val="2F4B83" w:themeColor="accent4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32DB"/>
    <w:pPr>
      <w:numPr>
        <w:ilvl w:val="1"/>
      </w:numPr>
      <w:spacing w:after="160"/>
    </w:pPr>
    <w:rPr>
      <w:rFonts w:eastAsiaTheme="minorEastAsia" w:cstheme="minorBidi"/>
      <w:color w:val="5B85AA" w:themeColor="accent2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C32DB"/>
    <w:rPr>
      <w:rFonts w:asciiTheme="minorHAnsi" w:eastAsiaTheme="minorEastAsia" w:hAnsiTheme="minorHAnsi" w:cstheme="minorBidi"/>
      <w:color w:val="5B85AA" w:themeColor="accent2"/>
      <w:spacing w:val="15"/>
      <w:sz w:val="24"/>
      <w:szCs w:val="22"/>
    </w:rPr>
  </w:style>
  <w:style w:type="character" w:styleId="SubtleEmphasis">
    <w:name w:val="Subtle Emphasis"/>
    <w:basedOn w:val="DefaultParagraphFont"/>
    <w:uiPriority w:val="19"/>
    <w:qFormat/>
    <w:rsid w:val="004A4695"/>
    <w:rPr>
      <w:rFonts w:asciiTheme="minorHAnsi" w:hAnsiTheme="minorHAnsi"/>
      <w:i/>
      <w:iCs/>
      <w:color w:val="2F4B83" w:themeColor="accent4"/>
    </w:rPr>
  </w:style>
  <w:style w:type="paragraph" w:styleId="Quote">
    <w:name w:val="Quote"/>
    <w:basedOn w:val="Normal"/>
    <w:next w:val="Normal"/>
    <w:link w:val="QuoteChar"/>
    <w:uiPriority w:val="29"/>
    <w:qFormat/>
    <w:rsid w:val="004A4695"/>
    <w:pPr>
      <w:spacing w:before="200" w:after="160"/>
      <w:ind w:left="864" w:right="864"/>
      <w:jc w:val="center"/>
    </w:pPr>
    <w:rPr>
      <w:i/>
      <w:iCs/>
      <w:color w:val="2F4B83" w:themeColor="accent4"/>
    </w:rPr>
  </w:style>
  <w:style w:type="character" w:customStyle="1" w:styleId="QuoteChar">
    <w:name w:val="Quote Char"/>
    <w:basedOn w:val="DefaultParagraphFont"/>
    <w:link w:val="Quote"/>
    <w:uiPriority w:val="29"/>
    <w:rsid w:val="004A4695"/>
    <w:rPr>
      <w:rFonts w:asciiTheme="minorHAnsi" w:hAnsiTheme="minorHAnsi"/>
      <w:i/>
      <w:iCs/>
      <w:color w:val="2F4B83" w:themeColor="accent4"/>
      <w:sz w:val="24"/>
      <w:szCs w:val="24"/>
    </w:rPr>
  </w:style>
  <w:style w:type="paragraph" w:customStyle="1" w:styleId="Address3">
    <w:name w:val="Address 3"/>
    <w:basedOn w:val="Subtitle"/>
    <w:link w:val="Address3Char"/>
    <w:qFormat/>
    <w:rsid w:val="000F4F38"/>
    <w:pPr>
      <w:spacing w:after="0"/>
      <w:jc w:val="center"/>
    </w:pPr>
  </w:style>
  <w:style w:type="character" w:customStyle="1" w:styleId="Address3Char">
    <w:name w:val="Address 3 Char"/>
    <w:basedOn w:val="SubtitleChar"/>
    <w:link w:val="Address3"/>
    <w:rsid w:val="000F4F38"/>
    <w:rPr>
      <w:rFonts w:asciiTheme="minorHAnsi" w:eastAsiaTheme="minorEastAsia" w:hAnsiTheme="minorHAnsi" w:cstheme="minorBidi"/>
      <w:color w:val="5B85AA" w:themeColor="accent2"/>
      <w:spacing w:val="15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57E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611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7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9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1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b%20Microscope\AppData\Roaming\Microsoft\Templates\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rgbClr val="372248"/>
      </a:dk1>
      <a:lt1>
        <a:srgbClr val="FFFFFF"/>
      </a:lt1>
      <a:dk2>
        <a:srgbClr val="171123"/>
      </a:dk2>
      <a:lt2>
        <a:srgbClr val="FFFFFF"/>
      </a:lt2>
      <a:accent1>
        <a:srgbClr val="F46036"/>
      </a:accent1>
      <a:accent2>
        <a:srgbClr val="5B85AA"/>
      </a:accent2>
      <a:accent3>
        <a:srgbClr val="F46036"/>
      </a:accent3>
      <a:accent4>
        <a:srgbClr val="2F4B83"/>
      </a:accent4>
      <a:accent5>
        <a:srgbClr val="55559D"/>
      </a:accent5>
      <a:accent6>
        <a:srgbClr val="493670"/>
      </a:accent6>
      <a:hlink>
        <a:srgbClr val="F46036"/>
      </a:hlink>
      <a:folHlink>
        <a:srgbClr val="F46038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 (tri-fold)</Template>
  <TotalTime>2016</TotalTime>
  <Pages>2</Pages>
  <Words>0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 Microscope</dc:creator>
  <cp:keywords/>
  <dc:description/>
  <cp:lastModifiedBy>Ocean County Mosquito</cp:lastModifiedBy>
  <cp:revision>14</cp:revision>
  <cp:lastPrinted>2019-02-04T13:23:00Z</cp:lastPrinted>
  <dcterms:created xsi:type="dcterms:W3CDTF">2019-01-29T14:02:00Z</dcterms:created>
  <dcterms:modified xsi:type="dcterms:W3CDTF">2020-02-03T13:58:00Z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TC060888481033</vt:lpwstr>
  </property>
</Properties>
</file>